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14053" w14:textId="2B1B6D17" w:rsidR="008750D5" w:rsidRPr="00ED4697" w:rsidRDefault="008E1F6A" w:rsidP="00ED4697">
      <w:pPr>
        <w:jc w:val="center"/>
        <w:rPr>
          <w:rFonts w:ascii="Comic Sans MS" w:hAnsi="Comic Sans MS" w:cs="Tahoma"/>
          <w:b/>
          <w:sz w:val="28"/>
          <w:szCs w:val="40"/>
          <w:u w:val="single"/>
          <w:lang w:val="en-GB"/>
        </w:rPr>
      </w:pPr>
      <w:r>
        <w:rPr>
          <w:rFonts w:ascii="Comic Sans MS" w:hAnsi="Comic Sans MS" w:cs="Tahoma"/>
          <w:b/>
          <w:sz w:val="28"/>
          <w:szCs w:val="40"/>
          <w:u w:val="single"/>
          <w:lang w:val="en-GB"/>
        </w:rPr>
        <w:t>BLANK TIMETABLE</w:t>
      </w:r>
    </w:p>
    <w:tbl>
      <w:tblPr>
        <w:tblStyle w:val="TableGrid"/>
        <w:tblW w:w="14785" w:type="dxa"/>
        <w:tblInd w:w="-792" w:type="dxa"/>
        <w:tblLook w:val="01E0" w:firstRow="1" w:lastRow="1" w:firstColumn="1" w:lastColumn="1" w:noHBand="0" w:noVBand="0"/>
      </w:tblPr>
      <w:tblGrid>
        <w:gridCol w:w="557"/>
        <w:gridCol w:w="1687"/>
        <w:gridCol w:w="1502"/>
        <w:gridCol w:w="925"/>
        <w:gridCol w:w="1711"/>
        <w:gridCol w:w="1593"/>
        <w:gridCol w:w="883"/>
        <w:gridCol w:w="2867"/>
        <w:gridCol w:w="1908"/>
        <w:gridCol w:w="1152"/>
      </w:tblGrid>
      <w:tr w:rsidR="00B90D76" w:rsidRPr="00ED4697" w14:paraId="15A964FB" w14:textId="77777777" w:rsidTr="008E1F6A">
        <w:trPr>
          <w:trHeight w:val="709"/>
        </w:trPr>
        <w:tc>
          <w:tcPr>
            <w:tcW w:w="557" w:type="dxa"/>
            <w:vMerge w:val="restart"/>
            <w:vAlign w:val="center"/>
          </w:tcPr>
          <w:p w14:paraId="720D8259" w14:textId="77777777" w:rsidR="008750D5" w:rsidRPr="00ED4697" w:rsidRDefault="008750D5" w:rsidP="008750D5">
            <w:pPr>
              <w:ind w:left="-900"/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3189" w:type="dxa"/>
            <w:gridSpan w:val="2"/>
            <w:shd w:val="clear" w:color="auto" w:fill="CCFFFF"/>
            <w:vAlign w:val="center"/>
          </w:tcPr>
          <w:p w14:paraId="0B4E7424" w14:textId="7FEA4BC6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AM</w:t>
            </w:r>
            <w:r w:rsidR="008E1F6A">
              <w:rPr>
                <w:rFonts w:ascii="Comic Sans MS" w:hAnsi="Comic Sans MS" w:cs="Tahoma"/>
                <w:sz w:val="28"/>
                <w:szCs w:val="40"/>
                <w:lang w:val="en-GB"/>
              </w:rPr>
              <w:t>1</w:t>
            </w:r>
          </w:p>
        </w:tc>
        <w:tc>
          <w:tcPr>
            <w:tcW w:w="925" w:type="dxa"/>
            <w:vAlign w:val="center"/>
          </w:tcPr>
          <w:p w14:paraId="5BCA3A74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3304" w:type="dxa"/>
            <w:gridSpan w:val="2"/>
            <w:shd w:val="clear" w:color="auto" w:fill="CCFFFF"/>
            <w:vAlign w:val="center"/>
          </w:tcPr>
          <w:p w14:paraId="783168E0" w14:textId="5A69E97B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AM</w:t>
            </w:r>
            <w:r w:rsidR="008E1F6A">
              <w:rPr>
                <w:rFonts w:ascii="Comic Sans MS" w:hAnsi="Comic Sans MS" w:cs="Tahoma"/>
                <w:sz w:val="28"/>
                <w:szCs w:val="40"/>
                <w:lang w:val="en-GB"/>
              </w:rPr>
              <w:t>2</w:t>
            </w:r>
            <w:bookmarkStart w:id="0" w:name="_GoBack"/>
            <w:bookmarkEnd w:id="0"/>
          </w:p>
        </w:tc>
        <w:tc>
          <w:tcPr>
            <w:tcW w:w="883" w:type="dxa"/>
            <w:vAlign w:val="center"/>
          </w:tcPr>
          <w:p w14:paraId="1A91596E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4775" w:type="dxa"/>
            <w:gridSpan w:val="2"/>
            <w:shd w:val="clear" w:color="auto" w:fill="CCFFFF"/>
            <w:vAlign w:val="center"/>
          </w:tcPr>
          <w:p w14:paraId="552094C5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PM</w:t>
            </w:r>
          </w:p>
        </w:tc>
        <w:tc>
          <w:tcPr>
            <w:tcW w:w="1152" w:type="dxa"/>
            <w:vAlign w:val="center"/>
          </w:tcPr>
          <w:p w14:paraId="5DF8322A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</w:tr>
      <w:tr w:rsidR="001673F4" w:rsidRPr="00ED4697" w14:paraId="059D24FB" w14:textId="77777777" w:rsidTr="008E1F6A">
        <w:trPr>
          <w:trHeight w:val="409"/>
        </w:trPr>
        <w:tc>
          <w:tcPr>
            <w:tcW w:w="557" w:type="dxa"/>
            <w:vMerge/>
            <w:tcBorders>
              <w:bottom w:val="single" w:sz="4" w:space="0" w:color="auto"/>
            </w:tcBorders>
            <w:vAlign w:val="center"/>
          </w:tcPr>
          <w:p w14:paraId="1E939DFE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1687" w:type="dxa"/>
            <w:vAlign w:val="center"/>
          </w:tcPr>
          <w:p w14:paraId="2020E494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9.00</w:t>
            </w:r>
          </w:p>
        </w:tc>
        <w:tc>
          <w:tcPr>
            <w:tcW w:w="1502" w:type="dxa"/>
            <w:vAlign w:val="center"/>
          </w:tcPr>
          <w:p w14:paraId="28EDCA4C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10.10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vAlign w:val="center"/>
          </w:tcPr>
          <w:p w14:paraId="457698DB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10.30</w:t>
            </w:r>
          </w:p>
        </w:tc>
        <w:tc>
          <w:tcPr>
            <w:tcW w:w="1711" w:type="dxa"/>
            <w:vAlign w:val="center"/>
          </w:tcPr>
          <w:p w14:paraId="71D2DBD4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10.45</w:t>
            </w:r>
          </w:p>
        </w:tc>
        <w:tc>
          <w:tcPr>
            <w:tcW w:w="1593" w:type="dxa"/>
            <w:vAlign w:val="center"/>
          </w:tcPr>
          <w:p w14:paraId="41483ECA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11.45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14:paraId="0B9D9F15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12.15</w:t>
            </w:r>
          </w:p>
        </w:tc>
        <w:tc>
          <w:tcPr>
            <w:tcW w:w="2867" w:type="dxa"/>
            <w:vAlign w:val="center"/>
          </w:tcPr>
          <w:p w14:paraId="38EC97FC" w14:textId="7CCA5B6E" w:rsidR="008750D5" w:rsidRPr="00ED4697" w:rsidRDefault="00AA4537" w:rsidP="00AA4537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>1.10</w:t>
            </w:r>
          </w:p>
        </w:tc>
        <w:tc>
          <w:tcPr>
            <w:tcW w:w="1908" w:type="dxa"/>
            <w:vAlign w:val="center"/>
          </w:tcPr>
          <w:p w14:paraId="678F7097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2.00</w:t>
            </w:r>
          </w:p>
        </w:tc>
        <w:tc>
          <w:tcPr>
            <w:tcW w:w="1152" w:type="dxa"/>
            <w:vAlign w:val="center"/>
          </w:tcPr>
          <w:p w14:paraId="04DF4D17" w14:textId="77777777" w:rsidR="008750D5" w:rsidRPr="00ED4697" w:rsidRDefault="008750D5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3.00 +</w:t>
            </w:r>
          </w:p>
        </w:tc>
      </w:tr>
      <w:tr w:rsidR="00B90D76" w:rsidRPr="00ED4697" w14:paraId="39534EA1" w14:textId="77777777" w:rsidTr="008E1F6A">
        <w:trPr>
          <w:trHeight w:val="1270"/>
        </w:trPr>
        <w:tc>
          <w:tcPr>
            <w:tcW w:w="557" w:type="dxa"/>
            <w:shd w:val="clear" w:color="auto" w:fill="FFFFCC"/>
            <w:vAlign w:val="center"/>
          </w:tcPr>
          <w:p w14:paraId="78A05871" w14:textId="77777777" w:rsidR="00AA4537" w:rsidRPr="00ED4697" w:rsidRDefault="00AA4537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M</w:t>
            </w:r>
          </w:p>
        </w:tc>
        <w:tc>
          <w:tcPr>
            <w:tcW w:w="1687" w:type="dxa"/>
            <w:vAlign w:val="center"/>
          </w:tcPr>
          <w:p w14:paraId="3A6DEE26" w14:textId="56AFBA2F" w:rsidR="00AA4537" w:rsidRPr="00ED4697" w:rsidRDefault="008E1F6A" w:rsidP="00466ADD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02" w:type="dxa"/>
            <w:vAlign w:val="center"/>
          </w:tcPr>
          <w:p w14:paraId="2655EE77" w14:textId="7924EE50" w:rsidR="00AA4537" w:rsidRPr="00ED4697" w:rsidRDefault="008E1F6A" w:rsidP="008557C2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925" w:type="dxa"/>
            <w:vMerge w:val="restart"/>
            <w:shd w:val="clear" w:color="auto" w:fill="FFCCCC"/>
            <w:textDirection w:val="btLr"/>
            <w:vAlign w:val="center"/>
          </w:tcPr>
          <w:p w14:paraId="49AA09B8" w14:textId="77777777" w:rsidR="00AA4537" w:rsidRPr="00ED4697" w:rsidRDefault="00AA4537" w:rsidP="008750D5">
            <w:pPr>
              <w:ind w:left="113" w:right="113"/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Break-Break-Break-Break-Break</w:t>
            </w:r>
          </w:p>
        </w:tc>
        <w:tc>
          <w:tcPr>
            <w:tcW w:w="1711" w:type="dxa"/>
            <w:vAlign w:val="center"/>
          </w:tcPr>
          <w:p w14:paraId="1B43C46B" w14:textId="1AE6DB0A" w:rsidR="00AA4537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14:paraId="11D2F7EB" w14:textId="03376A3F" w:rsidR="00AA4537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883" w:type="dxa"/>
            <w:vMerge w:val="restart"/>
            <w:shd w:val="clear" w:color="auto" w:fill="FFCCCC"/>
            <w:textDirection w:val="btLr"/>
            <w:vAlign w:val="center"/>
          </w:tcPr>
          <w:p w14:paraId="657DAAF1" w14:textId="77777777" w:rsidR="00AA4537" w:rsidRPr="00ED4697" w:rsidRDefault="00AA4537" w:rsidP="008750D5">
            <w:pPr>
              <w:ind w:left="113" w:right="113"/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Lunch-Lunch-Lunch-Lunch-Lunch</w:t>
            </w:r>
          </w:p>
        </w:tc>
        <w:tc>
          <w:tcPr>
            <w:tcW w:w="2867" w:type="dxa"/>
            <w:vAlign w:val="center"/>
          </w:tcPr>
          <w:p w14:paraId="5798E8F3" w14:textId="41FCE70E" w:rsidR="00AA4537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908" w:type="dxa"/>
            <w:vAlign w:val="center"/>
          </w:tcPr>
          <w:p w14:paraId="2113BEB6" w14:textId="0461F8E6" w:rsidR="00AA4537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152" w:type="dxa"/>
            <w:vAlign w:val="center"/>
          </w:tcPr>
          <w:p w14:paraId="0D8819D2" w14:textId="77777777" w:rsidR="00AA4537" w:rsidRPr="00ED4697" w:rsidRDefault="00AA4537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</w:tr>
      <w:tr w:rsidR="00B90D76" w:rsidRPr="00ED4697" w14:paraId="7EAB7F5F" w14:textId="77777777" w:rsidTr="008E1F6A">
        <w:trPr>
          <w:trHeight w:val="1184"/>
        </w:trPr>
        <w:tc>
          <w:tcPr>
            <w:tcW w:w="557" w:type="dxa"/>
            <w:shd w:val="clear" w:color="auto" w:fill="FFFFCC"/>
            <w:vAlign w:val="center"/>
          </w:tcPr>
          <w:p w14:paraId="4BFC38F3" w14:textId="77777777" w:rsidR="0063405C" w:rsidRPr="00ED4697" w:rsidRDefault="0063405C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T</w:t>
            </w:r>
          </w:p>
        </w:tc>
        <w:tc>
          <w:tcPr>
            <w:tcW w:w="1687" w:type="dxa"/>
            <w:vAlign w:val="center"/>
          </w:tcPr>
          <w:p w14:paraId="2621A08A" w14:textId="46CA7045" w:rsidR="0063405C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02" w:type="dxa"/>
            <w:vAlign w:val="center"/>
          </w:tcPr>
          <w:p w14:paraId="731894F0" w14:textId="7E60AA4F" w:rsidR="0063405C" w:rsidRPr="00ED4697" w:rsidRDefault="008E1F6A" w:rsidP="00CB05CF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925" w:type="dxa"/>
            <w:vMerge/>
            <w:shd w:val="clear" w:color="auto" w:fill="FFCCCC"/>
            <w:vAlign w:val="center"/>
          </w:tcPr>
          <w:p w14:paraId="1116ADFB" w14:textId="77777777" w:rsidR="0063405C" w:rsidRPr="00ED4697" w:rsidRDefault="0063405C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1711" w:type="dxa"/>
            <w:vAlign w:val="center"/>
          </w:tcPr>
          <w:p w14:paraId="2E1D3427" w14:textId="12381275" w:rsidR="0063405C" w:rsidRPr="00ED4697" w:rsidRDefault="008E1F6A" w:rsidP="00D2498A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14:paraId="316677F6" w14:textId="166D7B42" w:rsidR="0063405C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883" w:type="dxa"/>
            <w:vMerge/>
            <w:shd w:val="clear" w:color="auto" w:fill="FFCCCC"/>
            <w:vAlign w:val="center"/>
          </w:tcPr>
          <w:p w14:paraId="4314F042" w14:textId="77777777" w:rsidR="0063405C" w:rsidRPr="00ED4697" w:rsidRDefault="0063405C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2867" w:type="dxa"/>
            <w:vAlign w:val="center"/>
          </w:tcPr>
          <w:p w14:paraId="1551F04B" w14:textId="04E2DAE4" w:rsidR="0063405C" w:rsidRPr="00ED4697" w:rsidRDefault="008E1F6A" w:rsidP="006C2679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908" w:type="dxa"/>
            <w:vAlign w:val="center"/>
          </w:tcPr>
          <w:p w14:paraId="037C1855" w14:textId="65259465" w:rsidR="0063405C" w:rsidRPr="00ED4697" w:rsidRDefault="008E1F6A" w:rsidP="00AA4537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152" w:type="dxa"/>
            <w:vAlign w:val="center"/>
          </w:tcPr>
          <w:p w14:paraId="4ABE395D" w14:textId="77777777" w:rsidR="0063405C" w:rsidRPr="00ED4697" w:rsidRDefault="0063405C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</w:tr>
      <w:tr w:rsidR="008E1F6A" w:rsidRPr="00ED4697" w14:paraId="14FF4123" w14:textId="77777777" w:rsidTr="0077092F">
        <w:trPr>
          <w:trHeight w:val="1184"/>
        </w:trPr>
        <w:tc>
          <w:tcPr>
            <w:tcW w:w="557" w:type="dxa"/>
            <w:shd w:val="clear" w:color="auto" w:fill="FFFFCC"/>
            <w:vAlign w:val="center"/>
          </w:tcPr>
          <w:p w14:paraId="14425082" w14:textId="77777777" w:rsidR="008E1F6A" w:rsidRPr="00ED4697" w:rsidRDefault="008E1F6A" w:rsidP="00CB05CF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W</w:t>
            </w:r>
          </w:p>
        </w:tc>
        <w:tc>
          <w:tcPr>
            <w:tcW w:w="1687" w:type="dxa"/>
            <w:vAlign w:val="center"/>
          </w:tcPr>
          <w:p w14:paraId="4F173B68" w14:textId="3AAFF6F9" w:rsidR="008E1F6A" w:rsidRPr="00ED4697" w:rsidRDefault="008E1F6A" w:rsidP="002556CE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 </w:t>
            </w:r>
          </w:p>
        </w:tc>
        <w:tc>
          <w:tcPr>
            <w:tcW w:w="1502" w:type="dxa"/>
            <w:vAlign w:val="center"/>
          </w:tcPr>
          <w:p w14:paraId="494ED6C1" w14:textId="76958ECB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925" w:type="dxa"/>
            <w:vMerge/>
            <w:shd w:val="clear" w:color="auto" w:fill="FFCCCC"/>
            <w:vAlign w:val="center"/>
          </w:tcPr>
          <w:p w14:paraId="70917903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1711" w:type="dxa"/>
            <w:vAlign w:val="center"/>
          </w:tcPr>
          <w:p w14:paraId="17DC4C32" w14:textId="62DC5BDE" w:rsidR="008E1F6A" w:rsidRPr="00ED4697" w:rsidRDefault="008E1F6A" w:rsidP="00ED4697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14:paraId="7963E769" w14:textId="0997A2C8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883" w:type="dxa"/>
            <w:vMerge/>
            <w:shd w:val="clear" w:color="auto" w:fill="FFCCCC"/>
            <w:vAlign w:val="center"/>
          </w:tcPr>
          <w:p w14:paraId="08B1B1C4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2867" w:type="dxa"/>
            <w:vAlign w:val="center"/>
          </w:tcPr>
          <w:p w14:paraId="6BF9CCEE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  <w:p w14:paraId="4A85E54C" w14:textId="1000062E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908" w:type="dxa"/>
            <w:vAlign w:val="center"/>
          </w:tcPr>
          <w:p w14:paraId="0DBA684F" w14:textId="78882318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152" w:type="dxa"/>
            <w:vAlign w:val="center"/>
          </w:tcPr>
          <w:p w14:paraId="43404E0E" w14:textId="16D3D2B9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</w:tr>
      <w:tr w:rsidR="008E1F6A" w:rsidRPr="00ED4697" w14:paraId="166D0268" w14:textId="77777777" w:rsidTr="002217C8">
        <w:trPr>
          <w:trHeight w:val="1184"/>
        </w:trPr>
        <w:tc>
          <w:tcPr>
            <w:tcW w:w="557" w:type="dxa"/>
            <w:shd w:val="clear" w:color="auto" w:fill="FFFFCC"/>
            <w:vAlign w:val="center"/>
          </w:tcPr>
          <w:p w14:paraId="1F728B39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T</w:t>
            </w:r>
          </w:p>
        </w:tc>
        <w:tc>
          <w:tcPr>
            <w:tcW w:w="1687" w:type="dxa"/>
            <w:vAlign w:val="center"/>
          </w:tcPr>
          <w:p w14:paraId="0853C355" w14:textId="2479F0D6" w:rsidR="008E1F6A" w:rsidRPr="00ED4697" w:rsidRDefault="008E1F6A" w:rsidP="0063405C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02" w:type="dxa"/>
            <w:vAlign w:val="center"/>
          </w:tcPr>
          <w:p w14:paraId="10793B25" w14:textId="5CB1B26A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925" w:type="dxa"/>
            <w:vMerge/>
            <w:shd w:val="clear" w:color="auto" w:fill="FFCCCC"/>
            <w:vAlign w:val="center"/>
          </w:tcPr>
          <w:p w14:paraId="15DEB4D0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1711" w:type="dxa"/>
            <w:vAlign w:val="center"/>
          </w:tcPr>
          <w:p w14:paraId="1BCB5626" w14:textId="01C54EF4" w:rsidR="008E1F6A" w:rsidRPr="00ED4697" w:rsidRDefault="008E1F6A" w:rsidP="00ED4697">
            <w:pPr>
              <w:jc w:val="center"/>
              <w:rPr>
                <w:rFonts w:ascii="Comic Sans MS" w:hAnsi="Comic Sans MS" w:cs="Tahoma"/>
                <w:b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14:paraId="62B4A753" w14:textId="09F46094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883" w:type="dxa"/>
            <w:vMerge/>
            <w:shd w:val="clear" w:color="auto" w:fill="FFCCCC"/>
            <w:vAlign w:val="center"/>
          </w:tcPr>
          <w:p w14:paraId="47840BD8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2867" w:type="dxa"/>
            <w:vAlign w:val="center"/>
          </w:tcPr>
          <w:p w14:paraId="02793AF1" w14:textId="02D51B76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908" w:type="dxa"/>
            <w:vAlign w:val="center"/>
          </w:tcPr>
          <w:p w14:paraId="2FC73E81" w14:textId="33CC0481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1152" w:type="dxa"/>
            <w:vAlign w:val="center"/>
          </w:tcPr>
          <w:p w14:paraId="09B596F6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</w:tr>
      <w:tr w:rsidR="008E1F6A" w:rsidRPr="00ED4697" w14:paraId="1E5F689A" w14:textId="77777777" w:rsidTr="00EB5403">
        <w:trPr>
          <w:trHeight w:val="1270"/>
        </w:trPr>
        <w:tc>
          <w:tcPr>
            <w:tcW w:w="557" w:type="dxa"/>
            <w:shd w:val="clear" w:color="auto" w:fill="FFFFCC"/>
            <w:vAlign w:val="center"/>
          </w:tcPr>
          <w:p w14:paraId="6F021B9B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 w:rsidRPr="00ED4697">
              <w:rPr>
                <w:rFonts w:ascii="Comic Sans MS" w:hAnsi="Comic Sans MS" w:cs="Tahoma"/>
                <w:sz w:val="28"/>
                <w:szCs w:val="40"/>
                <w:lang w:val="en-GB"/>
              </w:rPr>
              <w:t>F</w:t>
            </w:r>
          </w:p>
        </w:tc>
        <w:tc>
          <w:tcPr>
            <w:tcW w:w="1687" w:type="dxa"/>
            <w:vAlign w:val="center"/>
          </w:tcPr>
          <w:p w14:paraId="3EEA029E" w14:textId="2B7508B2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02" w:type="dxa"/>
            <w:vAlign w:val="center"/>
          </w:tcPr>
          <w:p w14:paraId="3273443C" w14:textId="5222D3F1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925" w:type="dxa"/>
            <w:vMerge/>
            <w:shd w:val="clear" w:color="auto" w:fill="FFCCCC"/>
            <w:vAlign w:val="center"/>
          </w:tcPr>
          <w:p w14:paraId="0B0D8DAA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1711" w:type="dxa"/>
            <w:vAlign w:val="center"/>
          </w:tcPr>
          <w:p w14:paraId="22005A66" w14:textId="6329776B" w:rsidR="008E1F6A" w:rsidRPr="00ED4697" w:rsidRDefault="008E1F6A" w:rsidP="00860C48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14:paraId="0298B1E8" w14:textId="0108B05E" w:rsidR="008E1F6A" w:rsidRPr="00ED4697" w:rsidRDefault="008E1F6A" w:rsidP="00860C48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883" w:type="dxa"/>
            <w:vMerge/>
            <w:shd w:val="clear" w:color="auto" w:fill="FFCCCC"/>
            <w:vAlign w:val="center"/>
          </w:tcPr>
          <w:p w14:paraId="36EDC342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  <w:tc>
          <w:tcPr>
            <w:tcW w:w="2867" w:type="dxa"/>
            <w:vAlign w:val="center"/>
          </w:tcPr>
          <w:p w14:paraId="7A051461" w14:textId="7974C9E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908" w:type="dxa"/>
            <w:vAlign w:val="center"/>
          </w:tcPr>
          <w:p w14:paraId="2FEBD7A2" w14:textId="1A7B1BE8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  <w:r>
              <w:rPr>
                <w:rFonts w:ascii="Comic Sans MS" w:hAnsi="Comic Sans MS" w:cs="Tahoma"/>
                <w:sz w:val="28"/>
                <w:szCs w:val="40"/>
                <w:lang w:val="en-GB"/>
              </w:rPr>
              <w:t xml:space="preserve"> </w:t>
            </w:r>
          </w:p>
        </w:tc>
        <w:tc>
          <w:tcPr>
            <w:tcW w:w="1152" w:type="dxa"/>
            <w:vAlign w:val="center"/>
          </w:tcPr>
          <w:p w14:paraId="05BC2837" w14:textId="77777777" w:rsidR="008E1F6A" w:rsidRPr="00ED4697" w:rsidRDefault="008E1F6A" w:rsidP="008750D5">
            <w:pPr>
              <w:jc w:val="center"/>
              <w:rPr>
                <w:rFonts w:ascii="Comic Sans MS" w:hAnsi="Comic Sans MS" w:cs="Tahoma"/>
                <w:sz w:val="28"/>
                <w:szCs w:val="40"/>
                <w:lang w:val="en-GB"/>
              </w:rPr>
            </w:pPr>
          </w:p>
        </w:tc>
      </w:tr>
    </w:tbl>
    <w:p w14:paraId="702D52A7" w14:textId="15C8B4ED" w:rsidR="002A19DC" w:rsidRDefault="0063405C" w:rsidP="002A19DC">
      <w:pPr>
        <w:pStyle w:val="ListParagraph"/>
        <w:ind w:left="-540"/>
        <w:rPr>
          <w:rFonts w:ascii="Comic Sans MS" w:hAnsi="Comic Sans MS" w:cs="Tahoma"/>
          <w:sz w:val="22"/>
          <w:szCs w:val="40"/>
          <w:lang w:val="en-GB"/>
        </w:rPr>
      </w:pPr>
      <w:r w:rsidRPr="0063405C">
        <w:rPr>
          <w:rFonts w:ascii="Comic Sans MS" w:hAnsi="Comic Sans MS" w:cs="Tahoma"/>
          <w:b/>
          <w:szCs w:val="40"/>
          <w:lang w:val="en-GB"/>
        </w:rPr>
        <w:t>Key.</w:t>
      </w:r>
      <w:r w:rsidRPr="0063405C">
        <w:rPr>
          <w:rFonts w:ascii="Comic Sans MS" w:hAnsi="Comic Sans MS" w:cs="Tahoma"/>
          <w:b/>
          <w:szCs w:val="40"/>
          <w:lang w:val="en-GB"/>
        </w:rPr>
        <w:br/>
      </w:r>
      <w:r w:rsidRPr="0063405C">
        <w:rPr>
          <w:rFonts w:ascii="Comic Sans MS" w:hAnsi="Comic Sans MS" w:cs="Tahoma"/>
          <w:sz w:val="22"/>
          <w:szCs w:val="40"/>
          <w:lang w:val="en-GB"/>
        </w:rPr>
        <w:t xml:space="preserve">Sp. = Spelling | M = Monday | T = Tuesday | W = Wednesday | T = Thursday | F = Friday | PE = Physical Education | </w:t>
      </w:r>
      <w:r>
        <w:rPr>
          <w:rFonts w:ascii="Comic Sans MS" w:hAnsi="Comic Sans MS" w:cs="Tahoma"/>
          <w:sz w:val="22"/>
          <w:szCs w:val="40"/>
          <w:lang w:val="en-GB"/>
        </w:rPr>
        <w:br/>
      </w:r>
      <w:r w:rsidRPr="0063405C">
        <w:rPr>
          <w:rFonts w:ascii="Comic Sans MS" w:hAnsi="Comic Sans MS" w:cs="Tahoma"/>
          <w:sz w:val="22"/>
          <w:szCs w:val="40"/>
          <w:lang w:val="en-GB"/>
        </w:rPr>
        <w:t>RE = Religious Education</w:t>
      </w:r>
      <w:r>
        <w:rPr>
          <w:rFonts w:ascii="Comic Sans MS" w:hAnsi="Comic Sans MS" w:cs="Tahoma"/>
          <w:sz w:val="22"/>
          <w:szCs w:val="40"/>
          <w:lang w:val="en-GB"/>
        </w:rPr>
        <w:t xml:space="preserve"> | AM 1 = </w:t>
      </w:r>
      <w:r w:rsidR="00A73E46">
        <w:rPr>
          <w:rFonts w:ascii="Comic Sans MS" w:hAnsi="Comic Sans MS" w:cs="Tahoma"/>
          <w:sz w:val="22"/>
          <w:szCs w:val="40"/>
          <w:lang w:val="en-GB"/>
        </w:rPr>
        <w:t>before</w:t>
      </w:r>
      <w:r>
        <w:rPr>
          <w:rFonts w:ascii="Comic Sans MS" w:hAnsi="Comic Sans MS" w:cs="Tahoma"/>
          <w:sz w:val="22"/>
          <w:szCs w:val="40"/>
          <w:lang w:val="en-GB"/>
        </w:rPr>
        <w:t xml:space="preserve"> break 0900-1030 | AM2 = </w:t>
      </w:r>
      <w:r w:rsidR="00A73E46">
        <w:rPr>
          <w:rFonts w:ascii="Comic Sans MS" w:hAnsi="Comic Sans MS" w:cs="Tahoma"/>
          <w:sz w:val="22"/>
          <w:szCs w:val="40"/>
          <w:lang w:val="en-GB"/>
        </w:rPr>
        <w:t>before</w:t>
      </w:r>
      <w:r>
        <w:rPr>
          <w:rFonts w:ascii="Comic Sans MS" w:hAnsi="Comic Sans MS" w:cs="Tahoma"/>
          <w:sz w:val="22"/>
          <w:szCs w:val="40"/>
          <w:lang w:val="en-GB"/>
        </w:rPr>
        <w:t xml:space="preserve"> lunch 1045-1215 | PM = </w:t>
      </w:r>
      <w:r w:rsidR="00A73E46">
        <w:rPr>
          <w:rFonts w:ascii="Comic Sans MS" w:hAnsi="Comic Sans MS" w:cs="Tahoma"/>
          <w:sz w:val="22"/>
          <w:szCs w:val="40"/>
          <w:lang w:val="en-GB"/>
        </w:rPr>
        <w:t>after lunch 1300-1500</w:t>
      </w:r>
      <w:r w:rsidR="002A19DC">
        <w:rPr>
          <w:rFonts w:ascii="Comic Sans MS" w:hAnsi="Comic Sans MS" w:cs="Tahoma"/>
          <w:sz w:val="22"/>
          <w:szCs w:val="40"/>
          <w:lang w:val="en-GB"/>
        </w:rPr>
        <w:br w:type="page"/>
      </w:r>
    </w:p>
    <w:p w14:paraId="4F67017B" w14:textId="01938CF7" w:rsidR="00A73E46" w:rsidRPr="002A19DC" w:rsidRDefault="002A19DC" w:rsidP="002A19DC">
      <w:pPr>
        <w:pStyle w:val="ListParagraph"/>
        <w:ind w:left="-540"/>
        <w:jc w:val="center"/>
        <w:rPr>
          <w:rFonts w:ascii="Comic Sans MS" w:hAnsi="Comic Sans MS" w:cs="Tahoma"/>
          <w:sz w:val="22"/>
          <w:szCs w:val="40"/>
          <w:lang w:val="en-GB"/>
        </w:rPr>
      </w:pPr>
      <w:r w:rsidRPr="002A19DC">
        <w:rPr>
          <w:rFonts w:ascii="Comic Sans MS" w:hAnsi="Comic Sans MS" w:cs="Tahoma"/>
          <w:b/>
          <w:sz w:val="36"/>
          <w:szCs w:val="40"/>
          <w:lang w:val="en-GB"/>
        </w:rPr>
        <w:lastRenderedPageBreak/>
        <w:t>Table Layout</w:t>
      </w:r>
      <w:r>
        <w:rPr>
          <w:rFonts w:ascii="Comic Sans MS" w:hAnsi="Comic Sans MS" w:cs="Tahoma"/>
          <w:b/>
          <w:szCs w:val="40"/>
          <w:lang w:val="en-GB"/>
        </w:rPr>
        <w:br/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B09C4F" wp14:editId="3B694742">
                <wp:simplePos x="0" y="0"/>
                <wp:positionH relativeFrom="column">
                  <wp:posOffset>4229100</wp:posOffset>
                </wp:positionH>
                <wp:positionV relativeFrom="paragraph">
                  <wp:posOffset>2889885</wp:posOffset>
                </wp:positionV>
                <wp:extent cx="685800" cy="1485900"/>
                <wp:effectExtent l="31750" t="19050" r="31750" b="31750"/>
                <wp:wrapThrough wrapText="bothSides">
                  <wp:wrapPolygon edited="0">
                    <wp:start x="-600" y="22062"/>
                    <wp:lineTo x="21800" y="22062"/>
                    <wp:lineTo x="21800" y="-92"/>
                    <wp:lineTo x="-600" y="-92"/>
                    <wp:lineTo x="-600" y="22062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33pt;margin-top:227.55pt;width:54pt;height:117pt;rotation:9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" fillcolor="white [3201]" strokecolor="yellow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DF9088" wp14:editId="2BB89E47">
                <wp:simplePos x="0" y="0"/>
                <wp:positionH relativeFrom="column">
                  <wp:posOffset>4229100</wp:posOffset>
                </wp:positionH>
                <wp:positionV relativeFrom="paragraph">
                  <wp:posOffset>3575685</wp:posOffset>
                </wp:positionV>
                <wp:extent cx="685800" cy="1485900"/>
                <wp:effectExtent l="31750" t="19050" r="31750" b="31750"/>
                <wp:wrapThrough wrapText="bothSides">
                  <wp:wrapPolygon edited="0">
                    <wp:start x="-600" y="22062"/>
                    <wp:lineTo x="21800" y="22062"/>
                    <wp:lineTo x="21800" y="-92"/>
                    <wp:lineTo x="-600" y="-92"/>
                    <wp:lineTo x="-600" y="22062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33pt;margin-top:281.55pt;width:54pt;height:117pt;rotation:9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" fillcolor="white [3201]" strokecolor="yellow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9CE0B5" wp14:editId="71657490">
                <wp:simplePos x="0" y="0"/>
                <wp:positionH relativeFrom="column">
                  <wp:posOffset>1943100</wp:posOffset>
                </wp:positionH>
                <wp:positionV relativeFrom="paragraph">
                  <wp:posOffset>3975735</wp:posOffset>
                </wp:positionV>
                <wp:extent cx="685800" cy="1485900"/>
                <wp:effectExtent l="82550" t="196850" r="82550" b="209550"/>
                <wp:wrapThrough wrapText="bothSides">
                  <wp:wrapPolygon edited="0">
                    <wp:start x="6" y="22944"/>
                    <wp:lineTo x="9325" y="23364"/>
                    <wp:lineTo x="25597" y="21435"/>
                    <wp:lineTo x="22612" y="16071"/>
                    <wp:lineTo x="30361" y="15153"/>
                    <wp:lineTo x="22600" y="1205"/>
                    <wp:lineTo x="21605" y="-583"/>
                    <wp:lineTo x="13259" y="-737"/>
                    <wp:lineTo x="1238" y="-75"/>
                    <wp:lineTo x="463" y="17"/>
                    <wp:lineTo x="-1785" y="19725"/>
                    <wp:lineTo x="-1586" y="20083"/>
                    <wp:lineTo x="6" y="22944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64243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38100" cmpd="sng"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53pt;margin-top:313.05pt;width:54pt;height:117pt;rotation:6842224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" fillcolor="white [3201]" strokecolor="green" strokeweight="3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35BF55" wp14:editId="14FA0602">
                <wp:simplePos x="0" y="0"/>
                <wp:positionH relativeFrom="column">
                  <wp:posOffset>2149475</wp:posOffset>
                </wp:positionH>
                <wp:positionV relativeFrom="paragraph">
                  <wp:posOffset>3289935</wp:posOffset>
                </wp:positionV>
                <wp:extent cx="685800" cy="1485900"/>
                <wp:effectExtent l="82550" t="196850" r="82550" b="209550"/>
                <wp:wrapThrough wrapText="bothSides">
                  <wp:wrapPolygon edited="0">
                    <wp:start x="6" y="22944"/>
                    <wp:lineTo x="9325" y="23364"/>
                    <wp:lineTo x="25597" y="21435"/>
                    <wp:lineTo x="22612" y="16071"/>
                    <wp:lineTo x="30361" y="15153"/>
                    <wp:lineTo x="22600" y="1205"/>
                    <wp:lineTo x="21605" y="-583"/>
                    <wp:lineTo x="13259" y="-737"/>
                    <wp:lineTo x="1238" y="-75"/>
                    <wp:lineTo x="463" y="17"/>
                    <wp:lineTo x="-1785" y="19725"/>
                    <wp:lineTo x="-1586" y="20083"/>
                    <wp:lineTo x="6" y="22944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64243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38100" cmpd="sng"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69.25pt;margin-top:259.05pt;width:54pt;height:117pt;rotation:6842224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" fillcolor="white [3201]" strokecolor="green" strokeweight="3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C5444E" wp14:editId="68DA4C69">
                <wp:simplePos x="0" y="0"/>
                <wp:positionH relativeFrom="column">
                  <wp:posOffset>6343650</wp:posOffset>
                </wp:positionH>
                <wp:positionV relativeFrom="paragraph">
                  <wp:posOffset>3118485</wp:posOffset>
                </wp:positionV>
                <wp:extent cx="685800" cy="1485900"/>
                <wp:effectExtent l="31750" t="19050" r="31750" b="31750"/>
                <wp:wrapThrough wrapText="bothSides">
                  <wp:wrapPolygon edited="0">
                    <wp:start x="22200" y="-462"/>
                    <wp:lineTo x="-200" y="-462"/>
                    <wp:lineTo x="-200" y="21692"/>
                    <wp:lineTo x="22200" y="21692"/>
                    <wp:lineTo x="22200" y="-462"/>
                  </wp:wrapPolygon>
                </wp:wrapThrough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99.5pt;margin-top:245.55pt;width:54pt;height:117pt;rotation:-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" fillcolor="white [3201]" strokecolor="#606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B23D73" wp14:editId="65EC2E6E">
                <wp:simplePos x="0" y="0"/>
                <wp:positionH relativeFrom="column">
                  <wp:posOffset>6343650</wp:posOffset>
                </wp:positionH>
                <wp:positionV relativeFrom="paragraph">
                  <wp:posOffset>3804285</wp:posOffset>
                </wp:positionV>
                <wp:extent cx="685800" cy="1485900"/>
                <wp:effectExtent l="31750" t="19050" r="31750" b="31750"/>
                <wp:wrapThrough wrapText="bothSides">
                  <wp:wrapPolygon edited="0">
                    <wp:start x="22200" y="-462"/>
                    <wp:lineTo x="-200" y="-462"/>
                    <wp:lineTo x="-200" y="21692"/>
                    <wp:lineTo x="22200" y="21692"/>
                    <wp:lineTo x="22200" y="-462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499.5pt;margin-top:299.55pt;width:54pt;height:117pt;rotation:-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" fillcolor="white [3201]" strokecolor="#606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BE2102" wp14:editId="0905048D">
                <wp:simplePos x="0" y="0"/>
                <wp:positionH relativeFrom="column">
                  <wp:posOffset>7429500</wp:posOffset>
                </wp:positionH>
                <wp:positionV relativeFrom="paragraph">
                  <wp:posOffset>3404235</wp:posOffset>
                </wp:positionV>
                <wp:extent cx="685800" cy="1485900"/>
                <wp:effectExtent l="25400" t="25400" r="25400" b="38100"/>
                <wp:wrapThrough wrapText="bothSides">
                  <wp:wrapPolygon edited="0">
                    <wp:start x="-800" y="-369"/>
                    <wp:lineTo x="-800" y="21785"/>
                    <wp:lineTo x="21600" y="21785"/>
                    <wp:lineTo x="21600" y="-369"/>
                    <wp:lineTo x="-800" y="-369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585pt;margin-top:268.05pt;width:54pt;height:11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" fillcolor="white [3201]" strokecolor="#606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8C38E4" wp14:editId="3E6F47FD">
                <wp:simplePos x="0" y="0"/>
                <wp:positionH relativeFrom="column">
                  <wp:posOffset>7543800</wp:posOffset>
                </wp:positionH>
                <wp:positionV relativeFrom="paragraph">
                  <wp:posOffset>603885</wp:posOffset>
                </wp:positionV>
                <wp:extent cx="685800" cy="1485900"/>
                <wp:effectExtent l="25400" t="25400" r="25400" b="38100"/>
                <wp:wrapThrough wrapText="bothSides">
                  <wp:wrapPolygon edited="0">
                    <wp:start x="-800" y="-369"/>
                    <wp:lineTo x="-800" y="21785"/>
                    <wp:lineTo x="21600" y="21785"/>
                    <wp:lineTo x="21600" y="-369"/>
                    <wp:lineTo x="-800" y="-369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00009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594pt;margin-top:47.55pt;width:54pt;height:11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" fillcolor="white [3201]" strokecolor="#000090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29817D" wp14:editId="29596450">
                <wp:simplePos x="0" y="0"/>
                <wp:positionH relativeFrom="column">
                  <wp:posOffset>6515100</wp:posOffset>
                </wp:positionH>
                <wp:positionV relativeFrom="paragraph">
                  <wp:posOffset>260985</wp:posOffset>
                </wp:positionV>
                <wp:extent cx="685800" cy="1485900"/>
                <wp:effectExtent l="31750" t="19050" r="31750" b="31750"/>
                <wp:wrapThrough wrapText="bothSides">
                  <wp:wrapPolygon edited="0">
                    <wp:start x="22200" y="-462"/>
                    <wp:lineTo x="-200" y="-462"/>
                    <wp:lineTo x="-200" y="21692"/>
                    <wp:lineTo x="22200" y="21692"/>
                    <wp:lineTo x="22200" y="-462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00009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513pt;margin-top:20.55pt;width:54pt;height:117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" fillcolor="white [3201]" strokecolor="#000090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6A2AF9" wp14:editId="34FF9176">
                <wp:simplePos x="0" y="0"/>
                <wp:positionH relativeFrom="column">
                  <wp:posOffset>6515100</wp:posOffset>
                </wp:positionH>
                <wp:positionV relativeFrom="paragraph">
                  <wp:posOffset>946785</wp:posOffset>
                </wp:positionV>
                <wp:extent cx="685800" cy="1485900"/>
                <wp:effectExtent l="31750" t="19050" r="31750" b="31750"/>
                <wp:wrapThrough wrapText="bothSides">
                  <wp:wrapPolygon edited="0">
                    <wp:start x="22200" y="-462"/>
                    <wp:lineTo x="-200" y="-462"/>
                    <wp:lineTo x="-200" y="21692"/>
                    <wp:lineTo x="22200" y="21692"/>
                    <wp:lineTo x="22200" y="-462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00009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513pt;margin-top:74.55pt;width:54pt;height:117pt;rotation:-9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" fillcolor="white [3201]" strokecolor="#000090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7C3123" wp14:editId="7675DA50">
                <wp:simplePos x="0" y="0"/>
                <wp:positionH relativeFrom="column">
                  <wp:posOffset>4365625</wp:posOffset>
                </wp:positionH>
                <wp:positionV relativeFrom="paragraph">
                  <wp:posOffset>603885</wp:posOffset>
                </wp:positionV>
                <wp:extent cx="685800" cy="1485900"/>
                <wp:effectExtent l="25400" t="25400" r="25400" b="38100"/>
                <wp:wrapThrough wrapText="bothSides">
                  <wp:wrapPolygon edited="0">
                    <wp:start x="-800" y="-369"/>
                    <wp:lineTo x="-800" y="21785"/>
                    <wp:lineTo x="21600" y="21785"/>
                    <wp:lineTo x="21600" y="-369"/>
                    <wp:lineTo x="-800" y="-369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3.75pt;margin-top:47.55pt;width:54pt;height:11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" fillcolor="white [3201]" strokecolor="#e36c0a [2409]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451DA9" wp14:editId="508F93C4">
                <wp:simplePos x="0" y="0"/>
                <wp:positionH relativeFrom="column">
                  <wp:posOffset>3657600</wp:posOffset>
                </wp:positionH>
                <wp:positionV relativeFrom="paragraph">
                  <wp:posOffset>603885</wp:posOffset>
                </wp:positionV>
                <wp:extent cx="685800" cy="1485900"/>
                <wp:effectExtent l="25400" t="25400" r="25400" b="38100"/>
                <wp:wrapThrough wrapText="bothSides">
                  <wp:wrapPolygon edited="0">
                    <wp:start x="-800" y="-369"/>
                    <wp:lineTo x="-800" y="21785"/>
                    <wp:lineTo x="21600" y="21785"/>
                    <wp:lineTo x="21600" y="-369"/>
                    <wp:lineTo x="-800" y="-369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4in;margin-top:47.55pt;width:54pt;height:11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" fillcolor="white [3201]" strokecolor="#e36c0a [2409]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24A8F6" wp14:editId="2C72A848">
                <wp:simplePos x="0" y="0"/>
                <wp:positionH relativeFrom="column">
                  <wp:posOffset>2057400</wp:posOffset>
                </wp:positionH>
                <wp:positionV relativeFrom="paragraph">
                  <wp:posOffset>1403985</wp:posOffset>
                </wp:positionV>
                <wp:extent cx="685800" cy="1485900"/>
                <wp:effectExtent l="355600" t="101600" r="355600" b="114300"/>
                <wp:wrapThrough wrapText="bothSides">
                  <wp:wrapPolygon edited="0">
                    <wp:start x="-3313" y="379"/>
                    <wp:lineTo x="-9584" y="2011"/>
                    <wp:lineTo x="-3296" y="7157"/>
                    <wp:lineTo x="-9567" y="8789"/>
                    <wp:lineTo x="-3279" y="13935"/>
                    <wp:lineTo x="-8853" y="15386"/>
                    <wp:lineTo x="2937" y="25034"/>
                    <wp:lineTo x="19142" y="22512"/>
                    <wp:lineTo x="23323" y="21423"/>
                    <wp:lineTo x="23930" y="20417"/>
                    <wp:lineTo x="23913" y="13639"/>
                    <wp:lineTo x="22486" y="445"/>
                    <wp:lineTo x="2654" y="-751"/>
                    <wp:lineTo x="1565" y="-891"/>
                    <wp:lineTo x="-3313" y="379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5441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62pt;margin-top:110.55pt;width:54pt;height:117pt;rotation:1928332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" fillcolor="white [3201]" strokecolor="red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AE8D80" wp14:editId="54773BF1">
                <wp:simplePos x="0" y="0"/>
                <wp:positionH relativeFrom="column">
                  <wp:posOffset>1485900</wp:posOffset>
                </wp:positionH>
                <wp:positionV relativeFrom="paragraph">
                  <wp:posOffset>1061085</wp:posOffset>
                </wp:positionV>
                <wp:extent cx="685800" cy="1485900"/>
                <wp:effectExtent l="355600" t="101600" r="355600" b="114300"/>
                <wp:wrapThrough wrapText="bothSides">
                  <wp:wrapPolygon edited="0">
                    <wp:start x="-3313" y="379"/>
                    <wp:lineTo x="-9584" y="2011"/>
                    <wp:lineTo x="-3296" y="7157"/>
                    <wp:lineTo x="-9567" y="8789"/>
                    <wp:lineTo x="-3279" y="13935"/>
                    <wp:lineTo x="-8853" y="15386"/>
                    <wp:lineTo x="2937" y="25034"/>
                    <wp:lineTo x="19142" y="22512"/>
                    <wp:lineTo x="23323" y="21423"/>
                    <wp:lineTo x="23930" y="20417"/>
                    <wp:lineTo x="23913" y="13639"/>
                    <wp:lineTo x="22486" y="445"/>
                    <wp:lineTo x="2654" y="-751"/>
                    <wp:lineTo x="1565" y="-891"/>
                    <wp:lineTo x="-3313" y="379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5441"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ln w="5715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17pt;margin-top:83.55pt;width:54pt;height:117pt;rotation:1928332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" fillcolor="white [3201]" strokecolor="red" strokeweight="4.5pt">
                <w10:wrap type="through"/>
              </v:rect>
            </w:pict>
          </mc:Fallback>
        </mc:AlternateContent>
      </w:r>
      <w:r w:rsidR="00A73E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438196" wp14:editId="21CF4D0F">
                <wp:simplePos x="0" y="0"/>
                <wp:positionH relativeFrom="column">
                  <wp:posOffset>-342900</wp:posOffset>
                </wp:positionH>
                <wp:positionV relativeFrom="paragraph">
                  <wp:posOffset>1518285</wp:posOffset>
                </wp:positionV>
                <wp:extent cx="228600" cy="2400300"/>
                <wp:effectExtent l="50800" t="25400" r="76200" b="114300"/>
                <wp:wrapThrough wrapText="bothSides">
                  <wp:wrapPolygon edited="0">
                    <wp:start x="-4800" y="-229"/>
                    <wp:lineTo x="-4800" y="22400"/>
                    <wp:lineTo x="26400" y="22400"/>
                    <wp:lineTo x="26400" y="-229"/>
                    <wp:lineTo x="-4800" y="-22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400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956E3" w14:textId="77777777" w:rsidR="00B90D76" w:rsidRDefault="00B90D76" w:rsidP="00A73E46">
                            <w:pPr>
                              <w:jc w:val="center"/>
                            </w:pPr>
                            <w:r>
                              <w:t>IWB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26.95pt;margin-top:119.55pt;width:18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" fillcolor="black [1632]" strokecolor="black [3040]">
                <v:fill color2="black [3008]" rotate="t" focus="80%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055956E3" w14:textId="77777777" w:rsidR="00A73E46" w:rsidRDefault="00A73E46" w:rsidP="00A73E46">
                      <w:pPr>
                        <w:jc w:val="center"/>
                      </w:pPr>
                      <w:r>
                        <w:t>IWB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783A57D" w14:textId="7B531CC6" w:rsidR="002A19DC" w:rsidRDefault="00A73E46">
      <w:pPr>
        <w:rPr>
          <w:rFonts w:ascii="Comic Sans MS" w:hAnsi="Comic Sans MS" w:cs="Tahoma"/>
          <w:szCs w:val="40"/>
          <w:lang w:val="en-GB"/>
        </w:rPr>
      </w:pPr>
      <w:r>
        <w:rPr>
          <w:rFonts w:ascii="Comic Sans MS" w:hAnsi="Comic Sans MS" w:cs="Tahoma"/>
          <w:szCs w:val="40"/>
          <w:lang w:val="en-GB"/>
        </w:rPr>
        <w:br w:type="page"/>
      </w:r>
      <w:r w:rsidR="002A19DC">
        <w:rPr>
          <w:rFonts w:ascii="Comic Sans MS" w:hAnsi="Comic Sans MS" w:cs="Tahoma"/>
          <w:szCs w:val="40"/>
          <w:lang w:val="en-GB"/>
        </w:rPr>
        <w:lastRenderedPageBreak/>
        <w:t xml:space="preserve">The </w:t>
      </w:r>
      <w:r w:rsidR="008E1F6A">
        <w:rPr>
          <w:rFonts w:ascii="Comic Sans MS" w:hAnsi="Comic Sans MS" w:cs="Tahoma"/>
          <w:szCs w:val="40"/>
          <w:lang w:val="en-GB"/>
        </w:rPr>
        <w:t xml:space="preserve">class </w:t>
      </w:r>
      <w:r w:rsidR="002A19DC">
        <w:rPr>
          <w:rFonts w:ascii="Comic Sans MS" w:hAnsi="Comic Sans MS" w:cs="Tahoma"/>
          <w:szCs w:val="40"/>
          <w:lang w:val="en-GB"/>
        </w:rPr>
        <w:t>groups are:</w:t>
      </w:r>
    </w:p>
    <w:p w14:paraId="752A0842" w14:textId="55BC605D" w:rsidR="002A19DC" w:rsidRDefault="002A19DC" w:rsidP="002A19DC">
      <w:pPr>
        <w:rPr>
          <w:rFonts w:ascii="Comic Sans MS" w:hAnsi="Comic Sans MS" w:cs="Tahoma"/>
          <w:szCs w:val="40"/>
          <w:lang w:val="en-GB"/>
        </w:rPr>
      </w:pPr>
      <w:r>
        <w:rPr>
          <w:rFonts w:ascii="Comic Sans MS" w:hAnsi="Comic Sans MS" w:cs="Tahoma"/>
          <w:szCs w:val="40"/>
          <w:lang w:val="en-GB"/>
        </w:rPr>
        <w:t>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2A19DC" w14:paraId="062E8DDA" w14:textId="77777777" w:rsidTr="00762702">
        <w:tc>
          <w:tcPr>
            <w:tcW w:w="2196" w:type="dxa"/>
            <w:shd w:val="clear" w:color="auto" w:fill="FF0000"/>
          </w:tcPr>
          <w:p w14:paraId="688BCECD" w14:textId="77777777" w:rsidR="002A19DC" w:rsidRDefault="002A19DC" w:rsidP="00762702">
            <w:pPr>
              <w:tabs>
                <w:tab w:val="right" w:pos="1980"/>
              </w:tabs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Red</w:t>
            </w:r>
          </w:p>
        </w:tc>
        <w:tc>
          <w:tcPr>
            <w:tcW w:w="2196" w:type="dxa"/>
            <w:shd w:val="clear" w:color="auto" w:fill="008000"/>
          </w:tcPr>
          <w:p w14:paraId="56896E01" w14:textId="77777777" w:rsidR="002A19DC" w:rsidRDefault="002A19DC" w:rsidP="00762702">
            <w:pPr>
              <w:tabs>
                <w:tab w:val="left" w:pos="600"/>
                <w:tab w:val="center" w:pos="990"/>
              </w:tabs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ab/>
            </w:r>
            <w:r>
              <w:rPr>
                <w:rFonts w:ascii="Comic Sans MS" w:hAnsi="Comic Sans MS" w:cs="Tahoma"/>
                <w:szCs w:val="40"/>
                <w:lang w:val="en-GB"/>
              </w:rPr>
              <w:tab/>
              <w:t>Green</w:t>
            </w:r>
          </w:p>
        </w:tc>
        <w:tc>
          <w:tcPr>
            <w:tcW w:w="2196" w:type="dxa"/>
            <w:shd w:val="clear" w:color="auto" w:fill="FF6600"/>
          </w:tcPr>
          <w:p w14:paraId="714E0CE7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Orange</w:t>
            </w:r>
          </w:p>
        </w:tc>
        <w:tc>
          <w:tcPr>
            <w:tcW w:w="2196" w:type="dxa"/>
            <w:shd w:val="clear" w:color="auto" w:fill="FFFF99"/>
          </w:tcPr>
          <w:p w14:paraId="5A51F360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Yellow</w:t>
            </w:r>
          </w:p>
        </w:tc>
        <w:tc>
          <w:tcPr>
            <w:tcW w:w="2196" w:type="dxa"/>
            <w:shd w:val="clear" w:color="auto" w:fill="99CCFF"/>
          </w:tcPr>
          <w:p w14:paraId="14F294A7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Blue</w:t>
            </w:r>
          </w:p>
        </w:tc>
        <w:tc>
          <w:tcPr>
            <w:tcW w:w="2196" w:type="dxa"/>
            <w:shd w:val="clear" w:color="auto" w:fill="CC99FF"/>
          </w:tcPr>
          <w:p w14:paraId="393D77ED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Purple</w:t>
            </w:r>
          </w:p>
        </w:tc>
      </w:tr>
      <w:tr w:rsidR="002A19DC" w14:paraId="3FE4D079" w14:textId="77777777" w:rsidTr="00762702">
        <w:tc>
          <w:tcPr>
            <w:tcW w:w="2196" w:type="dxa"/>
          </w:tcPr>
          <w:p w14:paraId="43049400" w14:textId="77777777" w:rsidR="002A19DC" w:rsidRDefault="002A19DC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</w:p>
        </w:tc>
        <w:tc>
          <w:tcPr>
            <w:tcW w:w="2196" w:type="dxa"/>
          </w:tcPr>
          <w:p w14:paraId="21AE997F" w14:textId="31894ED8" w:rsidR="002A19DC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42435A47" w14:textId="256B47AF" w:rsidR="006214FC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2CEB3807" w14:textId="5133EC49" w:rsidR="002A19DC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56D11D0A" w14:textId="25E38749" w:rsidR="002A19DC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2F53E0D3" w14:textId="6B141E3C" w:rsidR="0045552D" w:rsidRDefault="008E1F6A" w:rsidP="0045552D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</w:tr>
    </w:tbl>
    <w:p w14:paraId="36C9BB15" w14:textId="5EAE7703" w:rsidR="002A19DC" w:rsidRDefault="002A19DC" w:rsidP="002A19DC">
      <w:pPr>
        <w:rPr>
          <w:rFonts w:ascii="Comic Sans MS" w:hAnsi="Comic Sans MS" w:cs="Tahoma"/>
          <w:szCs w:val="40"/>
          <w:lang w:val="en-GB"/>
        </w:rPr>
      </w:pPr>
      <w:r>
        <w:rPr>
          <w:rFonts w:ascii="Comic Sans MS" w:hAnsi="Comic Sans MS" w:cs="Tahoma"/>
          <w:szCs w:val="40"/>
          <w:lang w:val="en-GB"/>
        </w:rPr>
        <w:t>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2A19DC" w14:paraId="6259895A" w14:textId="77777777" w:rsidTr="00762702">
        <w:tc>
          <w:tcPr>
            <w:tcW w:w="2196" w:type="dxa"/>
            <w:shd w:val="clear" w:color="auto" w:fill="FF0000"/>
          </w:tcPr>
          <w:p w14:paraId="741AF2A9" w14:textId="77777777" w:rsidR="002A19DC" w:rsidRDefault="002A19DC" w:rsidP="00762702">
            <w:pPr>
              <w:tabs>
                <w:tab w:val="right" w:pos="1980"/>
              </w:tabs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Red</w:t>
            </w:r>
          </w:p>
        </w:tc>
        <w:tc>
          <w:tcPr>
            <w:tcW w:w="2196" w:type="dxa"/>
            <w:shd w:val="clear" w:color="auto" w:fill="008000"/>
          </w:tcPr>
          <w:p w14:paraId="48DC3C06" w14:textId="77777777" w:rsidR="002A19DC" w:rsidRDefault="002A19DC" w:rsidP="00762702">
            <w:pPr>
              <w:tabs>
                <w:tab w:val="left" w:pos="600"/>
                <w:tab w:val="center" w:pos="990"/>
              </w:tabs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ab/>
            </w:r>
            <w:r>
              <w:rPr>
                <w:rFonts w:ascii="Comic Sans MS" w:hAnsi="Comic Sans MS" w:cs="Tahoma"/>
                <w:szCs w:val="40"/>
                <w:lang w:val="en-GB"/>
              </w:rPr>
              <w:tab/>
              <w:t>Green</w:t>
            </w:r>
          </w:p>
        </w:tc>
        <w:tc>
          <w:tcPr>
            <w:tcW w:w="2196" w:type="dxa"/>
            <w:shd w:val="clear" w:color="auto" w:fill="FF6600"/>
          </w:tcPr>
          <w:p w14:paraId="43F78B1F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Orange</w:t>
            </w:r>
          </w:p>
        </w:tc>
        <w:tc>
          <w:tcPr>
            <w:tcW w:w="2196" w:type="dxa"/>
            <w:shd w:val="clear" w:color="auto" w:fill="FFFF99"/>
          </w:tcPr>
          <w:p w14:paraId="0AA0EF0B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Yellow</w:t>
            </w:r>
          </w:p>
        </w:tc>
        <w:tc>
          <w:tcPr>
            <w:tcW w:w="2196" w:type="dxa"/>
            <w:shd w:val="clear" w:color="auto" w:fill="99CCFF"/>
          </w:tcPr>
          <w:p w14:paraId="5AFF371C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Blue</w:t>
            </w:r>
          </w:p>
        </w:tc>
        <w:tc>
          <w:tcPr>
            <w:tcW w:w="2196" w:type="dxa"/>
            <w:shd w:val="clear" w:color="auto" w:fill="CC99FF"/>
          </w:tcPr>
          <w:p w14:paraId="0BF21D45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Purple</w:t>
            </w:r>
          </w:p>
        </w:tc>
      </w:tr>
      <w:tr w:rsidR="002A19DC" w14:paraId="37FD4F44" w14:textId="77777777" w:rsidTr="00762702">
        <w:tc>
          <w:tcPr>
            <w:tcW w:w="2196" w:type="dxa"/>
          </w:tcPr>
          <w:p w14:paraId="1FF71EC2" w14:textId="00EF90F2" w:rsidR="002A19DC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6663C2E1" w14:textId="4A4255A3" w:rsidR="00E4243C" w:rsidRDefault="008E1F6A" w:rsidP="00E4243C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1C3819BE" w14:textId="34D20B02" w:rsidR="00E4243C" w:rsidRDefault="008E1F6A" w:rsidP="00EB6615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2F4045FF" w14:textId="231577A9" w:rsidR="002A19DC" w:rsidRDefault="008E1F6A" w:rsidP="002471B0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4FCA1569" w14:textId="4C1EC818" w:rsidR="00CF49D1" w:rsidRDefault="008E1F6A" w:rsidP="00EB6615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16A44BD1" w14:textId="19085889" w:rsidR="00CF49D1" w:rsidRDefault="008E1F6A" w:rsidP="00E4243C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</w:tr>
    </w:tbl>
    <w:p w14:paraId="6618944A" w14:textId="2BD6BDB9" w:rsidR="002A19DC" w:rsidRDefault="002A19DC" w:rsidP="002A19DC">
      <w:pPr>
        <w:rPr>
          <w:rFonts w:ascii="Comic Sans MS" w:hAnsi="Comic Sans MS" w:cs="Tahoma"/>
          <w:szCs w:val="40"/>
          <w:lang w:val="en-GB"/>
        </w:rPr>
      </w:pPr>
      <w:r>
        <w:rPr>
          <w:rFonts w:ascii="Comic Sans MS" w:hAnsi="Comic Sans MS" w:cs="Tahoma"/>
          <w:szCs w:val="40"/>
          <w:lang w:val="en-GB"/>
        </w:rPr>
        <w:t>Maths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2A19DC" w14:paraId="42003A3E" w14:textId="77777777" w:rsidTr="00762702">
        <w:tc>
          <w:tcPr>
            <w:tcW w:w="2196" w:type="dxa"/>
            <w:shd w:val="clear" w:color="auto" w:fill="FF0000"/>
          </w:tcPr>
          <w:p w14:paraId="57FDD1CB" w14:textId="77777777" w:rsidR="002A19DC" w:rsidRDefault="002A19DC" w:rsidP="00762702">
            <w:pPr>
              <w:tabs>
                <w:tab w:val="right" w:pos="1980"/>
              </w:tabs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Red</w:t>
            </w:r>
          </w:p>
        </w:tc>
        <w:tc>
          <w:tcPr>
            <w:tcW w:w="2196" w:type="dxa"/>
            <w:shd w:val="clear" w:color="auto" w:fill="008000"/>
          </w:tcPr>
          <w:p w14:paraId="3F663CB3" w14:textId="77777777" w:rsidR="002A19DC" w:rsidRDefault="002A19DC" w:rsidP="00762702">
            <w:pPr>
              <w:tabs>
                <w:tab w:val="left" w:pos="600"/>
                <w:tab w:val="center" w:pos="990"/>
              </w:tabs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ab/>
            </w:r>
            <w:r>
              <w:rPr>
                <w:rFonts w:ascii="Comic Sans MS" w:hAnsi="Comic Sans MS" w:cs="Tahoma"/>
                <w:szCs w:val="40"/>
                <w:lang w:val="en-GB"/>
              </w:rPr>
              <w:tab/>
              <w:t>Green</w:t>
            </w:r>
          </w:p>
        </w:tc>
        <w:tc>
          <w:tcPr>
            <w:tcW w:w="2196" w:type="dxa"/>
            <w:shd w:val="clear" w:color="auto" w:fill="FF6600"/>
          </w:tcPr>
          <w:p w14:paraId="503384B4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Orange</w:t>
            </w:r>
          </w:p>
        </w:tc>
        <w:tc>
          <w:tcPr>
            <w:tcW w:w="2196" w:type="dxa"/>
            <w:shd w:val="clear" w:color="auto" w:fill="FFFF99"/>
          </w:tcPr>
          <w:p w14:paraId="6376D9E3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Yellow</w:t>
            </w:r>
          </w:p>
        </w:tc>
        <w:tc>
          <w:tcPr>
            <w:tcW w:w="2196" w:type="dxa"/>
            <w:shd w:val="clear" w:color="auto" w:fill="99CCFF"/>
          </w:tcPr>
          <w:p w14:paraId="6191B3E7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Blue</w:t>
            </w:r>
          </w:p>
        </w:tc>
        <w:tc>
          <w:tcPr>
            <w:tcW w:w="2196" w:type="dxa"/>
            <w:shd w:val="clear" w:color="auto" w:fill="CC99FF"/>
          </w:tcPr>
          <w:p w14:paraId="2DAF87FA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Purple</w:t>
            </w:r>
          </w:p>
        </w:tc>
      </w:tr>
      <w:tr w:rsidR="002A19DC" w14:paraId="070A35F9" w14:textId="77777777" w:rsidTr="00762702">
        <w:tc>
          <w:tcPr>
            <w:tcW w:w="2196" w:type="dxa"/>
          </w:tcPr>
          <w:p w14:paraId="1DC72DC0" w14:textId="77777777" w:rsidR="002A19DC" w:rsidRDefault="002A19DC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</w:p>
        </w:tc>
        <w:tc>
          <w:tcPr>
            <w:tcW w:w="2196" w:type="dxa"/>
          </w:tcPr>
          <w:p w14:paraId="7D32CE53" w14:textId="77777777" w:rsidR="002A19DC" w:rsidRDefault="002A19DC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</w:p>
        </w:tc>
        <w:tc>
          <w:tcPr>
            <w:tcW w:w="2196" w:type="dxa"/>
          </w:tcPr>
          <w:p w14:paraId="21225378" w14:textId="77777777" w:rsidR="002A19DC" w:rsidRDefault="002A19DC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</w:p>
        </w:tc>
        <w:tc>
          <w:tcPr>
            <w:tcW w:w="2196" w:type="dxa"/>
          </w:tcPr>
          <w:p w14:paraId="3CE8EC40" w14:textId="77777777" w:rsidR="002A19DC" w:rsidRDefault="002A19DC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</w:p>
        </w:tc>
        <w:tc>
          <w:tcPr>
            <w:tcW w:w="2196" w:type="dxa"/>
          </w:tcPr>
          <w:p w14:paraId="4EBC1BEE" w14:textId="77777777" w:rsidR="002A19DC" w:rsidRDefault="002A19DC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</w:p>
        </w:tc>
        <w:tc>
          <w:tcPr>
            <w:tcW w:w="2196" w:type="dxa"/>
          </w:tcPr>
          <w:p w14:paraId="21885AA5" w14:textId="77777777" w:rsidR="002A19DC" w:rsidRDefault="002A19DC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</w:p>
        </w:tc>
      </w:tr>
    </w:tbl>
    <w:p w14:paraId="68393C1E" w14:textId="029B35BF" w:rsidR="002A19DC" w:rsidRDefault="002A19DC" w:rsidP="002A19DC">
      <w:pPr>
        <w:rPr>
          <w:rFonts w:ascii="Comic Sans MS" w:hAnsi="Comic Sans MS" w:cs="Tahoma"/>
          <w:szCs w:val="40"/>
          <w:lang w:val="en-GB"/>
        </w:rPr>
      </w:pPr>
      <w:r>
        <w:rPr>
          <w:rFonts w:ascii="Comic Sans MS" w:hAnsi="Comic Sans MS" w:cs="Tahoma"/>
          <w:szCs w:val="40"/>
          <w:lang w:val="en-GB"/>
        </w:rPr>
        <w:t>Science</w:t>
      </w:r>
      <w:r w:rsidR="00E4243C">
        <w:rPr>
          <w:rFonts w:ascii="Comic Sans MS" w:hAnsi="Comic Sans MS" w:cs="Tahoma"/>
          <w:szCs w:val="40"/>
          <w:lang w:val="en-GB"/>
        </w:rPr>
        <w:t>/Theme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2A19DC" w14:paraId="5A7E09EC" w14:textId="77777777" w:rsidTr="00762702">
        <w:tc>
          <w:tcPr>
            <w:tcW w:w="2196" w:type="dxa"/>
            <w:shd w:val="clear" w:color="auto" w:fill="FF0000"/>
          </w:tcPr>
          <w:p w14:paraId="76C449E6" w14:textId="77777777" w:rsidR="002A19DC" w:rsidRDefault="002A19DC" w:rsidP="00762702">
            <w:pPr>
              <w:tabs>
                <w:tab w:val="right" w:pos="1980"/>
              </w:tabs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Red</w:t>
            </w:r>
          </w:p>
        </w:tc>
        <w:tc>
          <w:tcPr>
            <w:tcW w:w="2196" w:type="dxa"/>
            <w:shd w:val="clear" w:color="auto" w:fill="008000"/>
          </w:tcPr>
          <w:p w14:paraId="6353F82F" w14:textId="77777777" w:rsidR="002A19DC" w:rsidRDefault="002A19DC" w:rsidP="00762702">
            <w:pPr>
              <w:tabs>
                <w:tab w:val="left" w:pos="600"/>
                <w:tab w:val="center" w:pos="990"/>
              </w:tabs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ab/>
            </w:r>
            <w:r>
              <w:rPr>
                <w:rFonts w:ascii="Comic Sans MS" w:hAnsi="Comic Sans MS" w:cs="Tahoma"/>
                <w:szCs w:val="40"/>
                <w:lang w:val="en-GB"/>
              </w:rPr>
              <w:tab/>
              <w:t>Green</w:t>
            </w:r>
          </w:p>
        </w:tc>
        <w:tc>
          <w:tcPr>
            <w:tcW w:w="2196" w:type="dxa"/>
            <w:shd w:val="clear" w:color="auto" w:fill="FF6600"/>
          </w:tcPr>
          <w:p w14:paraId="27651830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Orange</w:t>
            </w:r>
          </w:p>
        </w:tc>
        <w:tc>
          <w:tcPr>
            <w:tcW w:w="2196" w:type="dxa"/>
            <w:shd w:val="clear" w:color="auto" w:fill="FFFF99"/>
          </w:tcPr>
          <w:p w14:paraId="6C5DBF9A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Yellow</w:t>
            </w:r>
          </w:p>
        </w:tc>
        <w:tc>
          <w:tcPr>
            <w:tcW w:w="2196" w:type="dxa"/>
            <w:shd w:val="clear" w:color="auto" w:fill="99CCFF"/>
          </w:tcPr>
          <w:p w14:paraId="638C72CD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Blue</w:t>
            </w:r>
          </w:p>
        </w:tc>
        <w:tc>
          <w:tcPr>
            <w:tcW w:w="2196" w:type="dxa"/>
            <w:shd w:val="clear" w:color="auto" w:fill="CC99FF"/>
          </w:tcPr>
          <w:p w14:paraId="1E1D060E" w14:textId="77777777" w:rsidR="002A19DC" w:rsidRDefault="002A19DC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Purple</w:t>
            </w:r>
          </w:p>
        </w:tc>
      </w:tr>
      <w:tr w:rsidR="002A19DC" w14:paraId="0BB85E8D" w14:textId="77777777" w:rsidTr="00762702">
        <w:tc>
          <w:tcPr>
            <w:tcW w:w="2196" w:type="dxa"/>
          </w:tcPr>
          <w:p w14:paraId="304F7D79" w14:textId="0B41CD61" w:rsidR="002471B0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748D6385" w14:textId="5C6E055C" w:rsidR="002A19DC" w:rsidRDefault="008E1F6A" w:rsidP="002471B0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6F2FD9FA" w14:textId="6FE3762E" w:rsidR="002A19DC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19CA44FB" w14:textId="35F4A865" w:rsidR="002A19DC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7FC52014" w14:textId="6FE511CF" w:rsidR="002471B0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486CA9BC" w14:textId="29B29194" w:rsidR="002471B0" w:rsidRDefault="008E1F6A" w:rsidP="002471B0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</w:tr>
    </w:tbl>
    <w:p w14:paraId="75B5ED5D" w14:textId="77777777" w:rsidR="0002308F" w:rsidRDefault="0002308F" w:rsidP="0002308F">
      <w:pPr>
        <w:rPr>
          <w:rFonts w:ascii="Comic Sans MS" w:hAnsi="Comic Sans MS" w:cs="Tahoma"/>
          <w:szCs w:val="40"/>
          <w:lang w:val="en-GB"/>
        </w:rPr>
      </w:pPr>
      <w:r>
        <w:rPr>
          <w:rFonts w:ascii="Comic Sans MS" w:hAnsi="Comic Sans MS" w:cs="Tahoma"/>
          <w:szCs w:val="40"/>
          <w:lang w:val="en-GB"/>
        </w:rPr>
        <w:t>Speaking and listening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02308F" w14:paraId="66D93299" w14:textId="77777777" w:rsidTr="00762702">
        <w:tc>
          <w:tcPr>
            <w:tcW w:w="2196" w:type="dxa"/>
            <w:shd w:val="clear" w:color="auto" w:fill="FF0000"/>
          </w:tcPr>
          <w:p w14:paraId="5F600790" w14:textId="77777777" w:rsidR="0002308F" w:rsidRDefault="0002308F" w:rsidP="00762702">
            <w:pPr>
              <w:tabs>
                <w:tab w:val="right" w:pos="1980"/>
              </w:tabs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Red (4) </w:t>
            </w:r>
          </w:p>
        </w:tc>
        <w:tc>
          <w:tcPr>
            <w:tcW w:w="2196" w:type="dxa"/>
            <w:shd w:val="clear" w:color="auto" w:fill="008000"/>
          </w:tcPr>
          <w:p w14:paraId="020F060B" w14:textId="77777777" w:rsidR="0002308F" w:rsidRDefault="0002308F" w:rsidP="00762702">
            <w:pPr>
              <w:tabs>
                <w:tab w:val="left" w:pos="600"/>
                <w:tab w:val="center" w:pos="990"/>
              </w:tabs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ab/>
            </w:r>
            <w:r>
              <w:rPr>
                <w:rFonts w:ascii="Comic Sans MS" w:hAnsi="Comic Sans MS" w:cs="Tahoma"/>
                <w:szCs w:val="40"/>
                <w:lang w:val="en-GB"/>
              </w:rPr>
              <w:tab/>
              <w:t xml:space="preserve">Green (4) </w:t>
            </w:r>
          </w:p>
        </w:tc>
        <w:tc>
          <w:tcPr>
            <w:tcW w:w="2196" w:type="dxa"/>
            <w:shd w:val="clear" w:color="auto" w:fill="FF6600"/>
          </w:tcPr>
          <w:p w14:paraId="15678899" w14:textId="77777777" w:rsidR="0002308F" w:rsidRDefault="0002308F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Orange (4) </w:t>
            </w:r>
          </w:p>
        </w:tc>
        <w:tc>
          <w:tcPr>
            <w:tcW w:w="2196" w:type="dxa"/>
            <w:shd w:val="clear" w:color="auto" w:fill="FFFF99"/>
          </w:tcPr>
          <w:p w14:paraId="3FF01CB1" w14:textId="77777777" w:rsidR="0002308F" w:rsidRDefault="0002308F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Yellow (4)</w:t>
            </w:r>
          </w:p>
        </w:tc>
        <w:tc>
          <w:tcPr>
            <w:tcW w:w="2196" w:type="dxa"/>
            <w:shd w:val="clear" w:color="auto" w:fill="99CCFF"/>
          </w:tcPr>
          <w:p w14:paraId="79898B3D" w14:textId="77777777" w:rsidR="0002308F" w:rsidRDefault="0002308F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Blue (6)</w:t>
            </w:r>
          </w:p>
        </w:tc>
        <w:tc>
          <w:tcPr>
            <w:tcW w:w="2196" w:type="dxa"/>
            <w:shd w:val="clear" w:color="auto" w:fill="CC99FF"/>
          </w:tcPr>
          <w:p w14:paraId="2CAF944E" w14:textId="77777777" w:rsidR="0002308F" w:rsidRDefault="0002308F" w:rsidP="00762702">
            <w:pPr>
              <w:jc w:val="center"/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>Purple (6)</w:t>
            </w:r>
          </w:p>
        </w:tc>
      </w:tr>
      <w:tr w:rsidR="0002308F" w14:paraId="1511E154" w14:textId="77777777" w:rsidTr="00762702">
        <w:tc>
          <w:tcPr>
            <w:tcW w:w="2196" w:type="dxa"/>
          </w:tcPr>
          <w:p w14:paraId="3577159D" w14:textId="61A2F222" w:rsidR="0002308F" w:rsidRDefault="008E1F6A" w:rsidP="00AA41B0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3484EF71" w14:textId="20F09504" w:rsidR="00AA41B0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6AE29FDC" w14:textId="0E587374" w:rsidR="00D456A0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131BA4A6" w14:textId="4CF063E2" w:rsidR="0002308F" w:rsidRDefault="008E1F6A" w:rsidP="00762702">
            <w:pPr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2688332C" w14:textId="2BB1C7FF" w:rsidR="0002308F" w:rsidRDefault="008E1F6A" w:rsidP="00AA41B0">
            <w:pPr>
              <w:tabs>
                <w:tab w:val="right" w:pos="1980"/>
              </w:tabs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  <w:tc>
          <w:tcPr>
            <w:tcW w:w="2196" w:type="dxa"/>
          </w:tcPr>
          <w:p w14:paraId="2C21504A" w14:textId="16E2BC23" w:rsidR="0002308F" w:rsidRDefault="008E1F6A" w:rsidP="00762702">
            <w:pPr>
              <w:tabs>
                <w:tab w:val="left" w:pos="1060"/>
              </w:tabs>
              <w:rPr>
                <w:rFonts w:ascii="Comic Sans MS" w:hAnsi="Comic Sans MS" w:cs="Tahoma"/>
                <w:szCs w:val="40"/>
                <w:lang w:val="en-GB"/>
              </w:rPr>
            </w:pPr>
            <w:r>
              <w:rPr>
                <w:rFonts w:ascii="Comic Sans MS" w:hAnsi="Comic Sans MS" w:cs="Tahoma"/>
                <w:szCs w:val="40"/>
                <w:lang w:val="en-GB"/>
              </w:rPr>
              <w:t xml:space="preserve"> </w:t>
            </w:r>
          </w:p>
        </w:tc>
      </w:tr>
    </w:tbl>
    <w:p w14:paraId="07842FCA" w14:textId="44F8B505" w:rsidR="002A19DC" w:rsidRDefault="002A19DC" w:rsidP="00762702">
      <w:pPr>
        <w:rPr>
          <w:rFonts w:ascii="Comic Sans MS" w:hAnsi="Comic Sans MS" w:cs="Tahoma"/>
          <w:szCs w:val="40"/>
          <w:lang w:val="en-GB"/>
        </w:rPr>
      </w:pPr>
    </w:p>
    <w:sectPr w:rsidR="002A19DC" w:rsidSect="002A19DC">
      <w:pgSz w:w="15840" w:h="12240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59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01C4B"/>
    <w:multiLevelType w:val="hybridMultilevel"/>
    <w:tmpl w:val="6FF2F730"/>
    <w:lvl w:ilvl="0" w:tplc="219CAE8A">
      <w:start w:val="3"/>
      <w:numFmt w:val="bullet"/>
      <w:lvlText w:val=""/>
      <w:lvlJc w:val="left"/>
      <w:pPr>
        <w:ind w:left="-54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9C0"/>
    <w:rsid w:val="0002308F"/>
    <w:rsid w:val="00083628"/>
    <w:rsid w:val="000E4506"/>
    <w:rsid w:val="001673F4"/>
    <w:rsid w:val="001F667F"/>
    <w:rsid w:val="002471B0"/>
    <w:rsid w:val="002556CE"/>
    <w:rsid w:val="00273F40"/>
    <w:rsid w:val="002A19DC"/>
    <w:rsid w:val="003221F6"/>
    <w:rsid w:val="003B4891"/>
    <w:rsid w:val="003C4EC6"/>
    <w:rsid w:val="004069C0"/>
    <w:rsid w:val="00437D46"/>
    <w:rsid w:val="0045552D"/>
    <w:rsid w:val="00466ADD"/>
    <w:rsid w:val="004E216E"/>
    <w:rsid w:val="00563C3A"/>
    <w:rsid w:val="006132FD"/>
    <w:rsid w:val="006214FC"/>
    <w:rsid w:val="0063405C"/>
    <w:rsid w:val="00645F6D"/>
    <w:rsid w:val="006C2679"/>
    <w:rsid w:val="006E29AB"/>
    <w:rsid w:val="00762702"/>
    <w:rsid w:val="00813249"/>
    <w:rsid w:val="00855212"/>
    <w:rsid w:val="008557C2"/>
    <w:rsid w:val="00860C48"/>
    <w:rsid w:val="008612A1"/>
    <w:rsid w:val="008750D5"/>
    <w:rsid w:val="008E1F6A"/>
    <w:rsid w:val="00905C05"/>
    <w:rsid w:val="009216EA"/>
    <w:rsid w:val="00964450"/>
    <w:rsid w:val="00970B72"/>
    <w:rsid w:val="009D2025"/>
    <w:rsid w:val="00A47DBA"/>
    <w:rsid w:val="00A55C17"/>
    <w:rsid w:val="00A73E46"/>
    <w:rsid w:val="00AA41B0"/>
    <w:rsid w:val="00AA4537"/>
    <w:rsid w:val="00AD49EE"/>
    <w:rsid w:val="00B73BE3"/>
    <w:rsid w:val="00B80EF6"/>
    <w:rsid w:val="00B90D76"/>
    <w:rsid w:val="00C024B3"/>
    <w:rsid w:val="00C2036D"/>
    <w:rsid w:val="00C51BB0"/>
    <w:rsid w:val="00CB05CF"/>
    <w:rsid w:val="00CF49D1"/>
    <w:rsid w:val="00D2498A"/>
    <w:rsid w:val="00D456A0"/>
    <w:rsid w:val="00D53267"/>
    <w:rsid w:val="00DC5A99"/>
    <w:rsid w:val="00E4243C"/>
    <w:rsid w:val="00EB4189"/>
    <w:rsid w:val="00EB6615"/>
    <w:rsid w:val="00ED4697"/>
    <w:rsid w:val="00F916BA"/>
    <w:rsid w:val="00FF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4A85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9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50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52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212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466A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9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50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52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212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466A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rchives\6NS%202012-13\Timetables\Timetable%20template.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\Archives\6NS 2012-13\Timetables\Timetable template..dotx</Template>
  <TotalTime>190</TotalTime>
  <Pages>3</Pages>
  <Words>129</Words>
  <Characters>738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4S Timetable</vt:lpstr>
    </vt:vector>
  </TitlesOfParts>
  <Company>Ergo Computing UK Ltd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4S Timetable</dc:title>
  <dc:creator>miss.sturgeon</dc:creator>
  <cp:lastModifiedBy>Ferdinand</cp:lastModifiedBy>
  <cp:revision>9</cp:revision>
  <cp:lastPrinted>2013-12-16T17:18:00Z</cp:lastPrinted>
  <dcterms:created xsi:type="dcterms:W3CDTF">2014-01-06T12:12:00Z</dcterms:created>
  <dcterms:modified xsi:type="dcterms:W3CDTF">2014-04-20T12:26:00Z</dcterms:modified>
</cp:coreProperties>
</file>