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304AE6" w14:textId="77777777" w:rsidR="001A4C70" w:rsidRDefault="001A4C70" w:rsidP="009864CD">
      <w:pPr>
        <w:rPr>
          <w:sz w:val="2"/>
          <w:szCs w:val="2"/>
        </w:rPr>
      </w:pPr>
    </w:p>
    <w:p w14:paraId="67B62B39" w14:textId="77777777" w:rsidR="00CE1BBC" w:rsidRDefault="00CE1BBC" w:rsidP="009864CD">
      <w:pPr>
        <w:rPr>
          <w:sz w:val="2"/>
          <w:szCs w:val="2"/>
        </w:rPr>
      </w:pPr>
    </w:p>
    <w:p w14:paraId="52A52975" w14:textId="77777777" w:rsidR="00CE1BBC" w:rsidRDefault="00CE1BBC" w:rsidP="009864CD">
      <w:pPr>
        <w:rPr>
          <w:sz w:val="2"/>
          <w:szCs w:val="2"/>
        </w:rPr>
      </w:pPr>
    </w:p>
    <w:p w14:paraId="25346218" w14:textId="77777777" w:rsidR="00CE1BBC" w:rsidRDefault="00CE1BBC" w:rsidP="009864CD">
      <w:pPr>
        <w:rPr>
          <w:sz w:val="2"/>
          <w:szCs w:val="2"/>
        </w:rPr>
      </w:pPr>
    </w:p>
    <w:tbl>
      <w:tblPr>
        <w:tblpPr w:leftFromText="180" w:rightFromText="180" w:vertAnchor="page" w:horzAnchor="margin" w:tblpY="601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8"/>
        <w:gridCol w:w="1521"/>
        <w:gridCol w:w="2409"/>
        <w:gridCol w:w="3964"/>
        <w:gridCol w:w="10"/>
        <w:gridCol w:w="1640"/>
        <w:gridCol w:w="8"/>
        <w:gridCol w:w="7"/>
        <w:gridCol w:w="46"/>
        <w:gridCol w:w="844"/>
        <w:gridCol w:w="765"/>
        <w:gridCol w:w="10"/>
        <w:gridCol w:w="85"/>
        <w:gridCol w:w="6"/>
        <w:gridCol w:w="1558"/>
        <w:gridCol w:w="1275"/>
        <w:gridCol w:w="1417"/>
      </w:tblGrid>
      <w:tr w:rsidR="00A134C2" w14:paraId="1E4C1370" w14:textId="77777777" w:rsidTr="00CE1BBC">
        <w:trPr>
          <w:trHeight w:hRule="exact" w:val="1003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CCCCC"/>
            <w:vAlign w:val="bottom"/>
          </w:tcPr>
          <w:p w14:paraId="65A3FE78" w14:textId="27F1226A" w:rsidR="00A134C2" w:rsidRPr="000013CC" w:rsidRDefault="00BB301D" w:rsidP="00312473">
            <w:pPr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Year:  </w:t>
            </w:r>
            <w:r w:rsidR="00F4109F">
              <w:rPr>
                <w:rFonts w:ascii="Arial" w:hAnsi="Arial" w:cs="Arial"/>
                <w:b/>
                <w:noProof/>
                <w:sz w:val="22"/>
                <w:szCs w:val="22"/>
              </w:rPr>
              <w:t>YR</w:t>
            </w:r>
          </w:p>
          <w:p w14:paraId="5F6633EF" w14:textId="75428FA5" w:rsidR="00A134C2" w:rsidRPr="000013CC" w:rsidRDefault="00A134C2" w:rsidP="00F4109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Term: </w:t>
            </w:r>
            <w:r w:rsidR="00F4109F">
              <w:rPr>
                <w:rFonts w:ascii="Arial" w:hAnsi="Arial" w:cs="Arial"/>
                <w:b/>
                <w:noProof/>
                <w:sz w:val="22"/>
                <w:szCs w:val="22"/>
              </w:rPr>
              <w:t>TERM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CCCCCC"/>
            <w:vAlign w:val="bottom"/>
          </w:tcPr>
          <w:p w14:paraId="6EE338B4" w14:textId="77777777" w:rsidR="00A134C2" w:rsidRDefault="00BB301D" w:rsidP="00312473">
            <w:pPr>
              <w:rPr>
                <w:rFonts w:ascii="Arial" w:hAnsi="Arial" w:cs="Arial"/>
                <w:b/>
                <w:noProof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</w:rPr>
              <w:t>The Academic Grid</w:t>
            </w:r>
          </w:p>
          <w:p w14:paraId="1E034C47" w14:textId="490CC2CF" w:rsidR="00A134C2" w:rsidRPr="000013CC" w:rsidRDefault="00A134C2" w:rsidP="00F4109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  <w:sz w:val="22"/>
                <w:szCs w:val="22"/>
              </w:rPr>
              <w:t>w</w:t>
            </w:r>
            <w:r w:rsidRPr="000013CC">
              <w:rPr>
                <w:rFonts w:ascii="Arial" w:hAnsi="Arial" w:cs="Arial"/>
                <w:b/>
                <w:noProof/>
                <w:sz w:val="22"/>
                <w:szCs w:val="22"/>
              </w:rPr>
              <w:t>k</w:t>
            </w:r>
            <w:r w:rsidR="00DD031D"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 bg: </w:t>
            </w:r>
            <w:r w:rsidR="00F4109F">
              <w:rPr>
                <w:rFonts w:ascii="Arial" w:hAnsi="Arial" w:cs="Arial"/>
                <w:b/>
                <w:noProof/>
                <w:sz w:val="22"/>
                <w:szCs w:val="22"/>
              </w:rPr>
              <w:t>DD</w:t>
            </w:r>
            <w:r w:rsidR="00500F37">
              <w:rPr>
                <w:rFonts w:ascii="Arial" w:hAnsi="Arial" w:cs="Arial"/>
                <w:b/>
                <w:noProof/>
                <w:sz w:val="22"/>
                <w:szCs w:val="22"/>
              </w:rPr>
              <w:t>.</w:t>
            </w:r>
            <w:r w:rsidR="00F4109F">
              <w:rPr>
                <w:rFonts w:ascii="Arial" w:hAnsi="Arial" w:cs="Arial"/>
                <w:b/>
                <w:noProof/>
                <w:sz w:val="22"/>
                <w:szCs w:val="22"/>
              </w:rPr>
              <w:t>MM</w:t>
            </w:r>
            <w:r w:rsidR="001379D2">
              <w:rPr>
                <w:rFonts w:ascii="Arial" w:hAnsi="Arial" w:cs="Arial"/>
                <w:b/>
                <w:noProof/>
                <w:sz w:val="22"/>
                <w:szCs w:val="22"/>
              </w:rPr>
              <w:t>.</w:t>
            </w:r>
            <w:r w:rsidR="00F4109F">
              <w:rPr>
                <w:rFonts w:ascii="Arial" w:hAnsi="Arial" w:cs="Arial"/>
                <w:b/>
                <w:noProof/>
                <w:sz w:val="22"/>
                <w:szCs w:val="22"/>
              </w:rPr>
              <w:t>YY</w:t>
            </w:r>
          </w:p>
        </w:tc>
        <w:tc>
          <w:tcPr>
            <w:tcW w:w="6520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F91EF12" w14:textId="02BC57A1" w:rsidR="00A134C2" w:rsidRPr="00385358" w:rsidRDefault="00A134C2" w:rsidP="00F4109F">
            <w:pPr>
              <w:rPr>
                <w:rFonts w:ascii="Arial" w:hAnsi="Arial" w:cs="Arial"/>
                <w:b/>
                <w:color w:val="000080"/>
                <w:sz w:val="22"/>
                <w:szCs w:val="22"/>
              </w:rPr>
            </w:pPr>
            <w:r w:rsidRPr="00385358">
              <w:rPr>
                <w:rFonts w:ascii="Arial" w:hAnsi="Arial" w:cs="Arial"/>
                <w:b/>
                <w:sz w:val="22"/>
                <w:szCs w:val="22"/>
              </w:rPr>
              <w:t xml:space="preserve"> BLOCK</w:t>
            </w:r>
            <w:r w:rsidR="0085627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4109F">
              <w:rPr>
                <w:rFonts w:ascii="Arial" w:hAnsi="Arial" w:cs="Arial"/>
                <w:b/>
                <w:sz w:val="22"/>
                <w:szCs w:val="22"/>
              </w:rPr>
              <w:t>A1</w:t>
            </w:r>
            <w:r w:rsidR="00467B0E">
              <w:rPr>
                <w:rFonts w:ascii="Arial" w:hAnsi="Arial" w:cs="Arial"/>
                <w:b/>
                <w:sz w:val="22"/>
                <w:szCs w:val="22"/>
              </w:rPr>
              <w:t xml:space="preserve"> week: 1</w:t>
            </w:r>
            <w:r w:rsidR="00634F3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4109F">
              <w:rPr>
                <w:rFonts w:ascii="Arial" w:hAnsi="Arial" w:cs="Arial"/>
                <w:b/>
                <w:sz w:val="22"/>
                <w:szCs w:val="22"/>
              </w:rPr>
              <w:t>Place Value</w:t>
            </w:r>
          </w:p>
        </w:tc>
        <w:tc>
          <w:tcPr>
            <w:tcW w:w="3696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8D76FC" w14:textId="0E7A6394" w:rsidR="00A134C2" w:rsidRDefault="00A134C2" w:rsidP="00312473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  <w:r w:rsidRPr="00A134C2">
              <w:rPr>
                <w:rFonts w:ascii="Arial" w:hAnsi="Arial" w:cs="Arial"/>
                <w:color w:val="000080"/>
                <w:sz w:val="16"/>
                <w:szCs w:val="16"/>
              </w:rPr>
              <w:t xml:space="preserve">EAL: </w:t>
            </w:r>
          </w:p>
          <w:p w14:paraId="7A1A5552" w14:textId="5CFA37E6" w:rsidR="00A134C2" w:rsidRDefault="00F4109F" w:rsidP="00312473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 xml:space="preserve">SEN: </w:t>
            </w:r>
          </w:p>
          <w:p w14:paraId="5F481855" w14:textId="1E0D10A3" w:rsidR="00A134C2" w:rsidRDefault="00F4109F" w:rsidP="00312473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80"/>
                <w:sz w:val="16"/>
                <w:szCs w:val="16"/>
              </w:rPr>
              <w:t>FSM:</w:t>
            </w:r>
            <w:r>
              <w:rPr>
                <w:rFonts w:ascii="Arial" w:hAnsi="Arial" w:cs="Arial"/>
                <w:color w:val="000080"/>
                <w:sz w:val="16"/>
                <w:szCs w:val="16"/>
              </w:rPr>
              <w:br/>
              <w:t>IEP:</w:t>
            </w:r>
          </w:p>
          <w:p w14:paraId="6BDA644C" w14:textId="77777777" w:rsidR="00A134C2" w:rsidRDefault="00A134C2" w:rsidP="00312473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</w:p>
          <w:p w14:paraId="34469545" w14:textId="77777777" w:rsidR="00A134C2" w:rsidRPr="00A134C2" w:rsidRDefault="00A134C2" w:rsidP="00312473">
            <w:pPr>
              <w:rPr>
                <w:rFonts w:ascii="Arial" w:hAnsi="Arial" w:cs="Arial"/>
                <w:color w:val="000080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2D95402" w14:textId="77777777" w:rsidR="00A134C2" w:rsidRDefault="00A134C2" w:rsidP="003124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787F55" w14:textId="77777777" w:rsidR="00A134C2" w:rsidRPr="00AC7E8C" w:rsidRDefault="00A134C2" w:rsidP="003124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C7E8C">
              <w:rPr>
                <w:rFonts w:ascii="Arial" w:hAnsi="Arial" w:cs="Arial"/>
                <w:sz w:val="16"/>
                <w:szCs w:val="16"/>
              </w:rPr>
              <w:t>ERRORS</w:t>
            </w:r>
          </w:p>
          <w:p w14:paraId="47B9B8F8" w14:textId="77777777" w:rsidR="00A134C2" w:rsidRPr="00AC7E8C" w:rsidRDefault="00A134C2" w:rsidP="0031247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AC7E8C">
              <w:rPr>
                <w:rFonts w:ascii="Arial" w:hAnsi="Arial" w:cs="Arial"/>
                <w:sz w:val="16"/>
                <w:szCs w:val="16"/>
              </w:rPr>
              <w:t>and</w:t>
            </w:r>
            <w:proofErr w:type="gramEnd"/>
          </w:p>
          <w:p w14:paraId="3AF9DACF" w14:textId="77777777" w:rsidR="00A134C2" w:rsidRPr="00385358" w:rsidRDefault="00A134C2" w:rsidP="0031247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C7E8C">
              <w:rPr>
                <w:rFonts w:ascii="Arial" w:hAnsi="Arial" w:cs="Arial"/>
                <w:sz w:val="16"/>
                <w:szCs w:val="16"/>
              </w:rPr>
              <w:t>Misconceptions</w:t>
            </w:r>
          </w:p>
        </w:tc>
      </w:tr>
      <w:tr w:rsidR="002A1B87" w14:paraId="585B851D" w14:textId="77777777" w:rsidTr="00CE1BBC">
        <w:trPr>
          <w:trHeight w:val="238"/>
        </w:trPr>
        <w:tc>
          <w:tcPr>
            <w:tcW w:w="2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927A2A" w14:textId="77777777" w:rsidR="002A1B87" w:rsidRDefault="002A1B87" w:rsidP="00312473"/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9658C39" w14:textId="77777777" w:rsidR="002A1B87" w:rsidRPr="00385358" w:rsidRDefault="002A1B87" w:rsidP="0031247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Core mental skill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7C16749" w14:textId="77777777" w:rsidR="002A1B87" w:rsidRPr="00385358" w:rsidRDefault="002A1B87" w:rsidP="0031247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85358">
              <w:rPr>
                <w:rFonts w:ascii="Arial Narrow" w:hAnsi="Arial Narrow" w:cs="Arial"/>
                <w:b/>
                <w:sz w:val="22"/>
                <w:szCs w:val="22"/>
              </w:rPr>
              <w:t>Teaching Objectives</w:t>
            </w:r>
          </w:p>
        </w:tc>
        <w:tc>
          <w:tcPr>
            <w:tcW w:w="3965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61A429AB" w14:textId="77777777" w:rsidR="002A1B87" w:rsidRPr="00385358" w:rsidRDefault="002A1B87" w:rsidP="0031247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85358">
              <w:rPr>
                <w:rFonts w:ascii="Arial Narrow" w:hAnsi="Arial Narrow" w:cs="Arial"/>
                <w:b/>
                <w:sz w:val="22"/>
                <w:szCs w:val="22"/>
              </w:rPr>
              <w:t>Main Teaching</w:t>
            </w:r>
          </w:p>
        </w:tc>
        <w:tc>
          <w:tcPr>
            <w:tcW w:w="497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</w:tcPr>
          <w:p w14:paraId="71DF7044" w14:textId="77777777" w:rsidR="002A1B87" w:rsidRPr="00385358" w:rsidRDefault="002A1B87" w:rsidP="0031247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85358">
              <w:rPr>
                <w:rFonts w:ascii="Arial Narrow" w:hAnsi="Arial Narrow" w:cs="Arial"/>
                <w:b/>
                <w:sz w:val="22"/>
                <w:szCs w:val="22"/>
              </w:rPr>
              <w:t>Activities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23E2D72B" w14:textId="77777777" w:rsidR="002A1B87" w:rsidRPr="00385358" w:rsidRDefault="002A1B87" w:rsidP="00312473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385358">
              <w:rPr>
                <w:rFonts w:ascii="Arial Narrow" w:hAnsi="Arial Narrow" w:cs="Arial"/>
                <w:b/>
                <w:sz w:val="22"/>
                <w:szCs w:val="22"/>
              </w:rPr>
              <w:t>Plenary</w:t>
            </w: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D9D9D9"/>
          </w:tcPr>
          <w:p w14:paraId="506546D7" w14:textId="77777777" w:rsidR="002A1B87" w:rsidRPr="00385358" w:rsidRDefault="002A1B87" w:rsidP="0031247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2A1B87" w14:paraId="7B247884" w14:textId="77777777" w:rsidTr="00CE1BBC">
        <w:trPr>
          <w:trHeight w:val="237"/>
        </w:trPr>
        <w:tc>
          <w:tcPr>
            <w:tcW w:w="2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E8FAA" w14:textId="77777777" w:rsidR="002A1B87" w:rsidRDefault="002A1B87" w:rsidP="00312473"/>
        </w:tc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BAA3657" w14:textId="77777777" w:rsidR="002A1B87" w:rsidRPr="00385358" w:rsidRDefault="002A1B87" w:rsidP="003124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</w:tcPr>
          <w:p w14:paraId="3BF36951" w14:textId="77777777" w:rsidR="002A1B87" w:rsidRPr="00385358" w:rsidRDefault="002A1B87" w:rsidP="003124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965" w:type="dxa"/>
            <w:vMerge/>
            <w:tcBorders>
              <w:bottom w:val="single" w:sz="4" w:space="0" w:color="auto"/>
            </w:tcBorders>
          </w:tcPr>
          <w:p w14:paraId="041C2DBC" w14:textId="77777777" w:rsidR="002A1B87" w:rsidRPr="00385358" w:rsidRDefault="002A1B87" w:rsidP="003124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14:paraId="48132897" w14:textId="77777777" w:rsidR="002A1B87" w:rsidRPr="009375B4" w:rsidRDefault="002A1B87" w:rsidP="00312473">
            <w:pPr>
              <w:jc w:val="center"/>
            </w:pPr>
            <w:r>
              <w:t>LA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  <w:vAlign w:val="center"/>
          </w:tcPr>
          <w:p w14:paraId="2208F18A" w14:textId="77777777" w:rsidR="002A1B87" w:rsidRPr="009375B4" w:rsidRDefault="002A1B87" w:rsidP="00312473">
            <w:pPr>
              <w:jc w:val="center"/>
            </w:pPr>
            <w:r>
              <w:t>MA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</w:tcPr>
          <w:p w14:paraId="4C26F5F3" w14:textId="77777777" w:rsidR="002A1B87" w:rsidRPr="009375B4" w:rsidRDefault="002A1B87" w:rsidP="00312473">
            <w:pPr>
              <w:jc w:val="center"/>
            </w:pPr>
            <w:r>
              <w:t>HA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0DB65BAC" w14:textId="77777777" w:rsidR="002A1B87" w:rsidRPr="00385358" w:rsidRDefault="002A1B87" w:rsidP="003124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7E79AA5" w14:textId="77777777" w:rsidR="002A1B87" w:rsidRPr="00385358" w:rsidRDefault="002A1B87" w:rsidP="0031247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D01BD" w:rsidRPr="00385358" w14:paraId="266A9653" w14:textId="77777777" w:rsidTr="00CE1BBC">
        <w:trPr>
          <w:cantSplit/>
          <w:trHeight w:val="1388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textDirection w:val="btLr"/>
            <w:vAlign w:val="center"/>
          </w:tcPr>
          <w:p w14:paraId="41305238" w14:textId="77777777" w:rsidR="002D01BD" w:rsidRPr="00385358" w:rsidRDefault="002D01BD" w:rsidP="00500F37">
            <w:pPr>
              <w:tabs>
                <w:tab w:val="left" w:pos="180"/>
              </w:tabs>
              <w:ind w:left="113" w:right="113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Monday</w:t>
            </w:r>
          </w:p>
        </w:tc>
        <w:tc>
          <w:tcPr>
            <w:tcW w:w="1522" w:type="dxa"/>
            <w:shd w:val="clear" w:color="auto" w:fill="auto"/>
            <w:tcMar>
              <w:top w:w="0" w:type="dxa"/>
            </w:tcMar>
          </w:tcPr>
          <w:p w14:paraId="75CF0854" w14:textId="77777777" w:rsidR="002D01BD" w:rsidRDefault="002D01BD" w:rsidP="00634F3F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Quick practice – 10x table</w:t>
            </w:r>
          </w:p>
          <w:p w14:paraId="227F847D" w14:textId="77777777" w:rsidR="002D01BD" w:rsidRPr="00BC71C1" w:rsidRDefault="005A54AD" w:rsidP="00634F3F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hyperlink r:id="rId8" w:history="1">
              <w:r w:rsidR="002D01BD" w:rsidRPr="000669E5">
                <w:rPr>
                  <w:rStyle w:val="Hyperlink"/>
                  <w:rFonts w:ascii="Tahoma" w:hAnsi="Tahoma" w:cs="Tahoma"/>
                  <w:sz w:val="16"/>
                  <w:szCs w:val="16"/>
                </w:rPr>
                <w:t>http://www.ictgames.com/robindoubles.swf</w:t>
              </w:r>
            </w:hyperlink>
            <w:r w:rsidR="002D01BD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tcMar>
              <w:top w:w="28" w:type="dxa"/>
            </w:tcMar>
          </w:tcPr>
          <w:p w14:paraId="110A8090" w14:textId="77777777" w:rsidR="002D01BD" w:rsidRDefault="002D01BD" w:rsidP="00805401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Estimate measure and compare lengths using standard units.</w:t>
            </w:r>
          </w:p>
          <w:p w14:paraId="5AF2BCEC" w14:textId="77777777" w:rsidR="002D01BD" w:rsidRPr="003F34A9" w:rsidRDefault="002D01BD" w:rsidP="00805401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  <w:r w:rsidRPr="003F34A9">
              <w:rPr>
                <w:rFonts w:ascii="Arial" w:hAnsi="Arial" w:cs="Arial"/>
                <w:i/>
                <w:sz w:val="16"/>
                <w:szCs w:val="16"/>
              </w:rPr>
              <w:t>I can measure using a ruler</w:t>
            </w:r>
          </w:p>
        </w:tc>
        <w:tc>
          <w:tcPr>
            <w:tcW w:w="3965" w:type="dxa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right w:w="28" w:type="dxa"/>
            </w:tcMar>
          </w:tcPr>
          <w:p w14:paraId="2D4694CF" w14:textId="77777777" w:rsidR="002D01BD" w:rsidRDefault="002D01BD" w:rsidP="00500F3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Model how to measure a straight line using a ruler. Use Interactive essentials. Allow children a quick chance to practice this. Then look at a wavy line. How could we measure this? Share ideas. Go to tables work with a partner to measure the wavy line. How did they do it?  Now, give a length </w:t>
            </w:r>
            <w:proofErr w:type="spellStart"/>
            <w:r>
              <w:rPr>
                <w:rFonts w:ascii="Tahoma" w:hAnsi="Tahoma" w:cs="Tahoma"/>
                <w:sz w:val="16"/>
                <w:szCs w:val="16"/>
              </w:rPr>
              <w:t>eg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12cm Can they draw a wavy line that it 12 cm long.</w:t>
            </w:r>
          </w:p>
          <w:p w14:paraId="07C79255" w14:textId="77777777" w:rsidR="002D01BD" w:rsidRDefault="002D01BD" w:rsidP="001C1D9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1C1D97">
              <w:rPr>
                <w:rFonts w:ascii="Tahoma" w:hAnsi="Tahoma" w:cs="Tahoma"/>
                <w:sz w:val="16"/>
                <w:szCs w:val="16"/>
              </w:rPr>
              <w:t xml:space="preserve">Success criteria: </w:t>
            </w:r>
          </w:p>
          <w:p w14:paraId="0E458526" w14:textId="77777777" w:rsidR="002D01BD" w:rsidRPr="001C1D97" w:rsidRDefault="002D01BD" w:rsidP="001C1D9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1C1D97">
              <w:rPr>
                <w:rFonts w:ascii="Tahoma" w:hAnsi="Tahoma" w:cs="Tahoma"/>
                <w:sz w:val="16"/>
                <w:szCs w:val="16"/>
              </w:rPr>
              <w:t>use</w:t>
            </w:r>
            <w:proofErr w:type="gramEnd"/>
            <w:r w:rsidRPr="001C1D97">
              <w:rPr>
                <w:rFonts w:ascii="Tahoma" w:hAnsi="Tahoma" w:cs="Tahoma"/>
                <w:sz w:val="16"/>
                <w:szCs w:val="16"/>
              </w:rPr>
              <w:t xml:space="preserve"> cm scale</w:t>
            </w:r>
          </w:p>
          <w:p w14:paraId="1C11B41C" w14:textId="77777777" w:rsidR="002D01BD" w:rsidRPr="001C1D97" w:rsidRDefault="002D01BD" w:rsidP="001C1D9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1C1D97">
              <w:rPr>
                <w:rFonts w:ascii="Tahoma" w:hAnsi="Tahoma" w:cs="Tahoma"/>
                <w:sz w:val="16"/>
                <w:szCs w:val="16"/>
              </w:rPr>
              <w:t>Line up to the beginning of the line</w:t>
            </w:r>
          </w:p>
          <w:p w14:paraId="6E375D93" w14:textId="77777777" w:rsidR="002D01BD" w:rsidRPr="001C1D97" w:rsidRDefault="002D01BD" w:rsidP="001C1D97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1C1D97">
              <w:rPr>
                <w:rFonts w:ascii="Tahoma" w:hAnsi="Tahoma" w:cs="Tahoma"/>
                <w:sz w:val="16"/>
                <w:szCs w:val="16"/>
              </w:rPr>
              <w:t xml:space="preserve">Read the nearest number on the   </w:t>
            </w:r>
            <w:r>
              <w:rPr>
                <w:rFonts w:ascii="Tahoma" w:hAnsi="Tahoma" w:cs="Tahoma"/>
                <w:sz w:val="16"/>
                <w:szCs w:val="16"/>
              </w:rPr>
              <w:t>scale</w:t>
            </w:r>
          </w:p>
        </w:tc>
        <w:tc>
          <w:tcPr>
            <w:tcW w:w="171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</w:tcMar>
            <w:vAlign w:val="center"/>
          </w:tcPr>
          <w:p w14:paraId="5D0DD493" w14:textId="77777777" w:rsidR="002D01BD" w:rsidRPr="00510711" w:rsidRDefault="002D01BD" w:rsidP="00E622F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F520" w14:textId="77777777" w:rsidR="002D01BD" w:rsidRPr="00510711" w:rsidRDefault="002D01BD" w:rsidP="00E622F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B1C8" w14:textId="77777777" w:rsidR="002D01BD" w:rsidRPr="00510711" w:rsidRDefault="002D01BD" w:rsidP="00E622F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tcMar>
              <w:top w:w="0" w:type="dxa"/>
              <w:left w:w="57" w:type="dxa"/>
              <w:right w:w="57" w:type="dxa"/>
            </w:tcMar>
            <w:vAlign w:val="center"/>
          </w:tcPr>
          <w:p w14:paraId="54F90186" w14:textId="77777777" w:rsidR="002D01BD" w:rsidRPr="00510711" w:rsidRDefault="002D01BD" w:rsidP="00500F37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Discuss strategies used and check accuracy of lines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created .</w:t>
            </w:r>
            <w:proofErr w:type="gramEnd"/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FBC5089" w14:textId="77777777" w:rsidR="002D01BD" w:rsidRPr="005256F4" w:rsidRDefault="002D01BD" w:rsidP="00500F37">
            <w:pPr>
              <w:spacing w:before="20" w:after="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E1BBC" w:rsidRPr="00385358" w14:paraId="70EF40E4" w14:textId="77777777" w:rsidTr="00CE1BBC">
        <w:trPr>
          <w:cantSplit/>
          <w:trHeight w:val="356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6215C00C" w14:textId="77777777" w:rsidR="00CE1BBC" w:rsidRDefault="00CE1BBC" w:rsidP="00634F3F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Mini Plenaries </w:t>
            </w:r>
          </w:p>
        </w:tc>
        <w:tc>
          <w:tcPr>
            <w:tcW w:w="14042" w:type="dxa"/>
            <w:gridSpan w:val="15"/>
            <w:shd w:val="clear" w:color="auto" w:fill="auto"/>
            <w:tcMar>
              <w:top w:w="28" w:type="dxa"/>
            </w:tcMar>
          </w:tcPr>
          <w:p w14:paraId="77757AA7" w14:textId="77777777" w:rsidR="00CE1BBC" w:rsidRPr="005256F4" w:rsidRDefault="00CE1BBC" w:rsidP="00CE1BBC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E1BBC" w:rsidRPr="00385358" w14:paraId="572A1631" w14:textId="77777777" w:rsidTr="00CE1BBC">
        <w:trPr>
          <w:cantSplit/>
          <w:trHeight w:val="1578"/>
        </w:trPr>
        <w:tc>
          <w:tcPr>
            <w:tcW w:w="279" w:type="dxa"/>
            <w:tcBorders>
              <w:left w:val="single" w:sz="4" w:space="0" w:color="auto"/>
            </w:tcBorders>
            <w:shd w:val="clear" w:color="auto" w:fill="D9D9D9"/>
            <w:textDirection w:val="btLr"/>
            <w:vAlign w:val="center"/>
          </w:tcPr>
          <w:p w14:paraId="25995E25" w14:textId="77777777" w:rsidR="00CE1BBC" w:rsidRPr="00385358" w:rsidRDefault="00CE1BBC" w:rsidP="00500F37">
            <w:pPr>
              <w:tabs>
                <w:tab w:val="left" w:pos="180"/>
              </w:tabs>
              <w:ind w:left="113" w:right="113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Tuesday</w:t>
            </w:r>
          </w:p>
        </w:tc>
        <w:tc>
          <w:tcPr>
            <w:tcW w:w="1522" w:type="dxa"/>
            <w:shd w:val="clear" w:color="auto" w:fill="auto"/>
            <w:tcMar>
              <w:top w:w="0" w:type="dxa"/>
            </w:tcMar>
          </w:tcPr>
          <w:p w14:paraId="07BD79E7" w14:textId="77777777" w:rsidR="00CE1BBC" w:rsidRDefault="00CE1BBC" w:rsidP="00634F3F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Quick practice 10x table</w:t>
            </w:r>
          </w:p>
          <w:p w14:paraId="0AFA38D6" w14:textId="77777777" w:rsidR="00CE1BBC" w:rsidRPr="00510711" w:rsidRDefault="005A54AD" w:rsidP="00634F3F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hyperlink r:id="rId9" w:history="1">
              <w:r w:rsidR="00CE1BBC" w:rsidRPr="000669E5">
                <w:rPr>
                  <w:rStyle w:val="Hyperlink"/>
                  <w:rFonts w:ascii="Tahoma" w:hAnsi="Tahoma" w:cs="Tahoma"/>
                  <w:sz w:val="16"/>
                  <w:szCs w:val="16"/>
                </w:rPr>
                <w:t>http://www.ictgames.com/dinosaurDentist/index.html</w:t>
              </w:r>
            </w:hyperlink>
            <w:r w:rsidR="00CE1BBC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  <w:tcMar>
              <w:top w:w="28" w:type="dxa"/>
            </w:tcMar>
          </w:tcPr>
          <w:p w14:paraId="3C6319C6" w14:textId="77777777" w:rsidR="00CE1BBC" w:rsidRDefault="00CE1BBC" w:rsidP="0002289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Estimate measure and compare lengths using standard units.</w:t>
            </w:r>
          </w:p>
          <w:p w14:paraId="40E084F7" w14:textId="77777777" w:rsidR="00CE1BBC" w:rsidRPr="00B35EC0" w:rsidRDefault="00CE1BBC" w:rsidP="00AE5A3B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  <w:r w:rsidRPr="003F34A9">
              <w:rPr>
                <w:rFonts w:ascii="Arial" w:hAnsi="Arial" w:cs="Arial"/>
                <w:i/>
                <w:sz w:val="16"/>
                <w:szCs w:val="16"/>
              </w:rPr>
              <w:t xml:space="preserve">I can measure 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accurately </w:t>
            </w:r>
          </w:p>
        </w:tc>
        <w:tc>
          <w:tcPr>
            <w:tcW w:w="3975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right w:w="28" w:type="dxa"/>
            </w:tcMar>
          </w:tcPr>
          <w:p w14:paraId="0059CEE0" w14:textId="77777777" w:rsidR="00CE1BBC" w:rsidRPr="00510711" w:rsidRDefault="00CE1BBC" w:rsidP="00500F37">
            <w:pPr>
              <w:pStyle w:val="NormalWeb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Go back over any issues that children had with measuring yesterday. Introduce the problem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....are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you a square..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true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or false. Provide children with strips of sugar paper and leave them to solve the problem themselves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,.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They must then prove their reasoning.</w:t>
            </w:r>
          </w:p>
        </w:tc>
        <w:tc>
          <w:tcPr>
            <w:tcW w:w="165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62245F" w14:textId="77777777" w:rsidR="00CE1BBC" w:rsidRDefault="00CE1BBC" w:rsidP="0008777D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.</w:t>
            </w:r>
          </w:p>
          <w:p w14:paraId="2019FE72" w14:textId="77777777" w:rsidR="00CE1BBC" w:rsidRPr="00CE1BBC" w:rsidRDefault="00CE1BBC" w:rsidP="00CE1BB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55" w:type="dxa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0432A86" w14:textId="77777777" w:rsidR="00CE1BBC" w:rsidRPr="00CE1BBC" w:rsidRDefault="00CE1BBC" w:rsidP="00CE1BBC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4BC30AD4" w14:textId="77777777" w:rsidR="00CE1BBC" w:rsidRPr="00CE1BBC" w:rsidRDefault="00CE1BBC" w:rsidP="00CE1BB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56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483510B" w14:textId="77777777" w:rsidR="00CE1BBC" w:rsidRDefault="00CE1BBC" w:rsidP="00CE1BBC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0CC8C74D" w14:textId="77777777" w:rsidR="00CE1BBC" w:rsidRPr="00CE1BBC" w:rsidRDefault="00CE1BBC" w:rsidP="00CE1BBC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tcMar>
              <w:top w:w="28" w:type="dxa"/>
              <w:left w:w="57" w:type="dxa"/>
              <w:right w:w="57" w:type="dxa"/>
            </w:tcMar>
            <w:vAlign w:val="center"/>
          </w:tcPr>
          <w:p w14:paraId="0D928036" w14:textId="77777777" w:rsidR="00CE1BBC" w:rsidRPr="00510711" w:rsidRDefault="00CE1BBC" w:rsidP="00500F37">
            <w:pPr>
              <w:spacing w:before="20" w:after="2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What did we find? Did we all find the same?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84D43AD" w14:textId="77777777" w:rsidR="00CE1BBC" w:rsidRPr="005256F4" w:rsidRDefault="00CE1BBC" w:rsidP="00500F37">
            <w:pPr>
              <w:spacing w:before="20" w:after="2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E1BBC" w:rsidRPr="00385358" w14:paraId="5F71FBC2" w14:textId="77777777" w:rsidTr="00CE1BBC">
        <w:trPr>
          <w:cantSplit/>
          <w:trHeight w:val="356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4A2478C" w14:textId="77777777" w:rsidR="00CE1BBC" w:rsidRDefault="00CE1BBC" w:rsidP="00CE1BBC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Mini Plenaries </w:t>
            </w:r>
          </w:p>
        </w:tc>
        <w:tc>
          <w:tcPr>
            <w:tcW w:w="14042" w:type="dxa"/>
            <w:gridSpan w:val="15"/>
            <w:shd w:val="clear" w:color="auto" w:fill="auto"/>
            <w:tcMar>
              <w:top w:w="28" w:type="dxa"/>
            </w:tcMar>
          </w:tcPr>
          <w:p w14:paraId="609F6EFE" w14:textId="77777777" w:rsidR="00CE1BBC" w:rsidRPr="005256F4" w:rsidRDefault="00CE1BBC" w:rsidP="00CE1BBC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19178A" w:rsidRPr="00385358" w14:paraId="0773B46A" w14:textId="77777777" w:rsidTr="00664E68">
        <w:trPr>
          <w:cantSplit/>
          <w:trHeight w:val="1685"/>
        </w:trPr>
        <w:tc>
          <w:tcPr>
            <w:tcW w:w="279" w:type="dxa"/>
            <w:tcBorders>
              <w:left w:val="single" w:sz="4" w:space="0" w:color="auto"/>
            </w:tcBorders>
            <w:shd w:val="clear" w:color="auto" w:fill="D9D9D9"/>
            <w:textDirection w:val="btLr"/>
            <w:vAlign w:val="center"/>
          </w:tcPr>
          <w:p w14:paraId="32D43A7D" w14:textId="77777777" w:rsidR="0019178A" w:rsidRPr="00385358" w:rsidRDefault="0019178A" w:rsidP="00500F37">
            <w:pPr>
              <w:tabs>
                <w:tab w:val="left" w:pos="180"/>
              </w:tabs>
              <w:ind w:left="113" w:right="113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Wednesday</w:t>
            </w:r>
          </w:p>
        </w:tc>
        <w:tc>
          <w:tcPr>
            <w:tcW w:w="1522" w:type="dxa"/>
            <w:shd w:val="clear" w:color="auto" w:fill="auto"/>
          </w:tcPr>
          <w:p w14:paraId="12D48E4D" w14:textId="77777777" w:rsidR="0019178A" w:rsidRDefault="0019178A" w:rsidP="00022896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Quick practice 10x table</w:t>
            </w:r>
          </w:p>
          <w:p w14:paraId="7F63DEFC" w14:textId="77777777" w:rsidR="0019178A" w:rsidRPr="00BC71C1" w:rsidRDefault="005A54AD" w:rsidP="00634F3F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hyperlink r:id="rId10" w:history="1">
              <w:r w:rsidR="0019178A" w:rsidRPr="000669E5">
                <w:rPr>
                  <w:rStyle w:val="Hyperlink"/>
                  <w:rFonts w:ascii="Tahoma" w:hAnsi="Tahoma" w:cs="Tahoma"/>
                  <w:sz w:val="16"/>
                  <w:szCs w:val="16"/>
                </w:rPr>
                <w:t>http://www.wmnet.org.uk/resources/gordon/Bingo%20-%20doubles%20v2.swf</w:t>
              </w:r>
            </w:hyperlink>
            <w:r w:rsidR="0019178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14:paraId="356E6089" w14:textId="77777777" w:rsidR="0019178A" w:rsidRDefault="0019178A" w:rsidP="0002289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Estimate measure and compare lengths using standard units.</w:t>
            </w:r>
          </w:p>
          <w:p w14:paraId="667A2C54" w14:textId="77777777" w:rsidR="0019178A" w:rsidRPr="00FB4B4F" w:rsidRDefault="0019178A" w:rsidP="00022896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  <w:r w:rsidRPr="00FB4B4F">
              <w:rPr>
                <w:rFonts w:ascii="Arial" w:hAnsi="Arial" w:cs="Arial"/>
                <w:i/>
                <w:sz w:val="16"/>
                <w:szCs w:val="16"/>
              </w:rPr>
              <w:t>I can measure accurately</w:t>
            </w:r>
          </w:p>
          <w:p w14:paraId="78037412" w14:textId="77777777" w:rsidR="0019178A" w:rsidRDefault="0019178A" w:rsidP="00022896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</w:p>
          <w:p w14:paraId="3788C369" w14:textId="77777777" w:rsidR="0019178A" w:rsidRPr="00BE5C29" w:rsidRDefault="0019178A" w:rsidP="0008777D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965" w:type="dxa"/>
            <w:tcBorders>
              <w:right w:val="single" w:sz="4" w:space="0" w:color="auto"/>
            </w:tcBorders>
            <w:shd w:val="clear" w:color="auto" w:fill="auto"/>
          </w:tcPr>
          <w:p w14:paraId="14BD6A24" w14:textId="77777777" w:rsidR="0019178A" w:rsidRPr="00510711" w:rsidRDefault="0019178A" w:rsidP="00500F3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Look at some different body measurements. How long is your hand? How long is your foot? Is there a relationship between how many hands tall you are? Or how many feet tall you are. Model how to measure a hand or foot accurately and allow children to investigate.</w:t>
            </w:r>
          </w:p>
        </w:tc>
        <w:tc>
          <w:tcPr>
            <w:tcW w:w="165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57" w:type="dxa"/>
              <w:right w:w="57" w:type="dxa"/>
            </w:tcMar>
            <w:vAlign w:val="center"/>
          </w:tcPr>
          <w:p w14:paraId="178AC5C2" w14:textId="77777777" w:rsidR="0019178A" w:rsidRPr="00510711" w:rsidRDefault="0019178A" w:rsidP="00500F3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16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64F7" w14:textId="77777777" w:rsidR="0019178A" w:rsidRPr="00510711" w:rsidRDefault="0019178A" w:rsidP="00500F3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6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9622" w14:textId="38545D44" w:rsidR="0019178A" w:rsidRPr="00510711" w:rsidRDefault="0019178A" w:rsidP="00500F3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</w:tcPr>
          <w:p w14:paraId="559572E3" w14:textId="77777777" w:rsidR="0019178A" w:rsidRPr="00510711" w:rsidRDefault="0019178A" w:rsidP="00500F37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What did we find out?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616554D1" w14:textId="77777777" w:rsidR="0019178A" w:rsidRPr="005256F4" w:rsidRDefault="0019178A" w:rsidP="00500F37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E1BBC" w:rsidRPr="00385358" w14:paraId="37C83713" w14:textId="77777777" w:rsidTr="00CE1BBC">
        <w:trPr>
          <w:cantSplit/>
          <w:trHeight w:val="356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7CDCFBDA" w14:textId="77777777" w:rsidR="00CE1BBC" w:rsidRDefault="00CE1BBC" w:rsidP="00CE1BBC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Mini Plenaries </w:t>
            </w:r>
          </w:p>
        </w:tc>
        <w:tc>
          <w:tcPr>
            <w:tcW w:w="14042" w:type="dxa"/>
            <w:gridSpan w:val="15"/>
            <w:shd w:val="clear" w:color="auto" w:fill="auto"/>
            <w:tcMar>
              <w:top w:w="28" w:type="dxa"/>
            </w:tcMar>
          </w:tcPr>
          <w:p w14:paraId="44B6E6FC" w14:textId="77777777" w:rsidR="00CE1BBC" w:rsidRPr="005256F4" w:rsidRDefault="00CE1BBC" w:rsidP="00CE1BBC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512D2" w:rsidRPr="00385358" w14:paraId="05021CFC" w14:textId="77777777" w:rsidTr="00CE1BBC">
        <w:trPr>
          <w:cantSplit/>
          <w:trHeight w:val="1423"/>
        </w:trPr>
        <w:tc>
          <w:tcPr>
            <w:tcW w:w="279" w:type="dxa"/>
            <w:tcBorders>
              <w:left w:val="single" w:sz="4" w:space="0" w:color="auto"/>
            </w:tcBorders>
            <w:shd w:val="clear" w:color="auto" w:fill="D9D9D9"/>
            <w:textDirection w:val="btLr"/>
            <w:vAlign w:val="center"/>
          </w:tcPr>
          <w:p w14:paraId="16F5B277" w14:textId="77777777" w:rsidR="00E512D2" w:rsidRPr="00385358" w:rsidRDefault="00E512D2" w:rsidP="00500F37">
            <w:pPr>
              <w:tabs>
                <w:tab w:val="left" w:pos="180"/>
              </w:tabs>
              <w:ind w:left="113" w:right="113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Thursday</w:t>
            </w:r>
          </w:p>
        </w:tc>
        <w:tc>
          <w:tcPr>
            <w:tcW w:w="1522" w:type="dxa"/>
            <w:shd w:val="clear" w:color="auto" w:fill="auto"/>
            <w:vAlign w:val="center"/>
          </w:tcPr>
          <w:p w14:paraId="6ACC3B8C" w14:textId="77777777" w:rsidR="00022896" w:rsidRDefault="00022896" w:rsidP="00022896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Quick practice 10x table</w:t>
            </w:r>
          </w:p>
          <w:p w14:paraId="38154C2B" w14:textId="77777777" w:rsidR="00E512D2" w:rsidRPr="00BC71C1" w:rsidRDefault="005A54AD" w:rsidP="002D01BD">
            <w:pPr>
              <w:spacing w:beforeLines="20" w:before="48" w:afterLines="20" w:after="48"/>
              <w:rPr>
                <w:rFonts w:ascii="Tahoma" w:hAnsi="Tahoma" w:cs="Tahoma"/>
                <w:sz w:val="16"/>
                <w:szCs w:val="16"/>
              </w:rPr>
            </w:pPr>
            <w:hyperlink r:id="rId11" w:history="1">
              <w:r w:rsidR="00022896" w:rsidRPr="000669E5">
                <w:rPr>
                  <w:rStyle w:val="Hyperlink"/>
                  <w:rFonts w:ascii="Tahoma" w:hAnsi="Tahoma" w:cs="Tahoma"/>
                  <w:sz w:val="16"/>
                  <w:szCs w:val="16"/>
                </w:rPr>
                <w:t>http://www.wmnet.org.uk/resources/gordon/Bingo%20-%20doubles%20v2.swf</w:t>
              </w:r>
            </w:hyperlink>
            <w:r w:rsidR="0002289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auto"/>
          </w:tcPr>
          <w:p w14:paraId="2417CD16" w14:textId="77777777" w:rsidR="00FB4B4F" w:rsidRDefault="00FB4B4F" w:rsidP="00FB4B4F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Estimate measure and compare lengths using standard units.</w:t>
            </w:r>
          </w:p>
          <w:p w14:paraId="40239910" w14:textId="77777777" w:rsidR="00FB4B4F" w:rsidRPr="00FB4B4F" w:rsidRDefault="00FB4B4F" w:rsidP="00FB4B4F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  <w:r w:rsidRPr="00FB4B4F">
              <w:rPr>
                <w:rFonts w:ascii="Arial" w:hAnsi="Arial" w:cs="Arial"/>
                <w:i/>
                <w:sz w:val="16"/>
                <w:szCs w:val="16"/>
              </w:rPr>
              <w:t>I can measure accurately</w:t>
            </w:r>
          </w:p>
          <w:p w14:paraId="30B3CD03" w14:textId="77777777" w:rsidR="00FB4B4F" w:rsidRDefault="00FB4B4F" w:rsidP="00FB4B4F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</w:p>
          <w:p w14:paraId="7CCCA987" w14:textId="77777777" w:rsidR="00C31ECE" w:rsidRPr="0072708F" w:rsidRDefault="00C31ECE" w:rsidP="007C0FFC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965" w:type="dxa"/>
            <w:tcBorders>
              <w:right w:val="single" w:sz="4" w:space="0" w:color="auto"/>
            </w:tcBorders>
            <w:shd w:val="clear" w:color="auto" w:fill="auto"/>
          </w:tcPr>
          <w:p w14:paraId="52909E25" w14:textId="77777777" w:rsidR="00E512D2" w:rsidRPr="00510711" w:rsidRDefault="00FB4B4F" w:rsidP="00500F37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Estimate how tall different objects are? The classroom door. The whiteboard. How long is the playground? Our classroom? How could we measure it? Introduce how to use a trundle wheel. </w:t>
            </w:r>
          </w:p>
        </w:tc>
        <w:tc>
          <w:tcPr>
            <w:tcW w:w="171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57" w:type="dxa"/>
              <w:right w:w="57" w:type="dxa"/>
            </w:tcMar>
            <w:vAlign w:val="center"/>
          </w:tcPr>
          <w:p w14:paraId="110FE642" w14:textId="77777777" w:rsidR="00E512D2" w:rsidRPr="00510711" w:rsidRDefault="00FB4B4F" w:rsidP="0072708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Support with TA to keep track of counting. Measure shorter distance</w:t>
            </w:r>
          </w:p>
        </w:tc>
        <w:tc>
          <w:tcPr>
            <w:tcW w:w="171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2C46" w14:textId="77777777" w:rsidR="00E512D2" w:rsidRPr="00510711" w:rsidRDefault="00FB4B4F" w:rsidP="0072708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Measure longer distances and record findings in chart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390C" w14:textId="77777777" w:rsidR="00E512D2" w:rsidRPr="00510711" w:rsidRDefault="00FB4B4F" w:rsidP="0072708F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Measure longer distances 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F53D01" w14:textId="77777777" w:rsidR="00E512D2" w:rsidRPr="00510711" w:rsidRDefault="00F112BA" w:rsidP="00500F37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What distances did we </w:t>
            </w:r>
            <w:proofErr w:type="gramStart"/>
            <w:r>
              <w:rPr>
                <w:rFonts w:ascii="Tahoma" w:hAnsi="Tahoma" w:cs="Tahoma"/>
                <w:sz w:val="16"/>
                <w:szCs w:val="16"/>
              </w:rPr>
              <w:t>find.</w:t>
            </w:r>
            <w:proofErr w:type="gramEnd"/>
            <w:r>
              <w:rPr>
                <w:rFonts w:ascii="Tahoma" w:hAnsi="Tahoma" w:cs="Tahoma"/>
                <w:sz w:val="16"/>
                <w:szCs w:val="16"/>
              </w:rPr>
              <w:t xml:space="preserve"> Pick up on any errors made when measuring. Discuss problems.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8321952" w14:textId="77777777" w:rsidR="00E512D2" w:rsidRPr="005256F4" w:rsidRDefault="00E512D2" w:rsidP="00500F37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E1BBC" w:rsidRPr="00385358" w14:paraId="232983ED" w14:textId="77777777" w:rsidTr="004F3313">
        <w:trPr>
          <w:cantSplit/>
          <w:trHeight w:val="356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3D1E99E2" w14:textId="77777777" w:rsidR="00CE1BBC" w:rsidRDefault="00CE1BBC" w:rsidP="00CE1BBC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Mini Plenaries </w:t>
            </w:r>
          </w:p>
        </w:tc>
        <w:tc>
          <w:tcPr>
            <w:tcW w:w="14042" w:type="dxa"/>
            <w:gridSpan w:val="15"/>
            <w:shd w:val="clear" w:color="auto" w:fill="auto"/>
            <w:tcMar>
              <w:top w:w="28" w:type="dxa"/>
            </w:tcMar>
          </w:tcPr>
          <w:p w14:paraId="5A023EA1" w14:textId="77777777" w:rsidR="00CE1BBC" w:rsidRPr="005256F4" w:rsidRDefault="00CE1BBC" w:rsidP="00CE1BBC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4523CA" w:rsidRPr="00385358" w14:paraId="42E5DF5D" w14:textId="77777777" w:rsidTr="00CE1BBC">
        <w:trPr>
          <w:cantSplit/>
          <w:trHeight w:val="1814"/>
        </w:trPr>
        <w:tc>
          <w:tcPr>
            <w:tcW w:w="279" w:type="dxa"/>
            <w:tcBorders>
              <w:left w:val="single" w:sz="4" w:space="0" w:color="auto"/>
            </w:tcBorders>
            <w:shd w:val="clear" w:color="auto" w:fill="CCCCCC"/>
            <w:textDirection w:val="btLr"/>
            <w:vAlign w:val="center"/>
          </w:tcPr>
          <w:p w14:paraId="0AB6E1FC" w14:textId="77777777" w:rsidR="004523CA" w:rsidRPr="00385358" w:rsidRDefault="004523CA" w:rsidP="00500F37">
            <w:pPr>
              <w:tabs>
                <w:tab w:val="left" w:pos="180"/>
              </w:tabs>
              <w:ind w:left="113" w:right="113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Friday</w:t>
            </w:r>
          </w:p>
        </w:tc>
        <w:tc>
          <w:tcPr>
            <w:tcW w:w="1522" w:type="dxa"/>
            <w:shd w:val="clear" w:color="auto" w:fill="auto"/>
            <w:vAlign w:val="center"/>
          </w:tcPr>
          <w:p w14:paraId="25082D95" w14:textId="77777777" w:rsidR="00022896" w:rsidRDefault="00022896" w:rsidP="00022896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Quick practice 10x table</w:t>
            </w:r>
          </w:p>
          <w:p w14:paraId="45C966F9" w14:textId="77777777" w:rsidR="004523CA" w:rsidRPr="00BC71C1" w:rsidRDefault="004523CA" w:rsidP="002D01BD">
            <w:pPr>
              <w:spacing w:beforeLines="20" w:before="48" w:afterLines="20" w:after="48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14:paraId="5A8040FD" w14:textId="77777777" w:rsidR="00CB6C1B" w:rsidRDefault="00CB6C1B" w:rsidP="00CB6C1B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Estimate measure and compare lengths using standard units.</w:t>
            </w:r>
          </w:p>
          <w:p w14:paraId="0549FE49" w14:textId="77777777" w:rsidR="00CB6C1B" w:rsidRPr="00FB4B4F" w:rsidRDefault="00CB6C1B" w:rsidP="00CB6C1B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  <w:r w:rsidRPr="00FB4B4F">
              <w:rPr>
                <w:rFonts w:ascii="Arial" w:hAnsi="Arial" w:cs="Arial"/>
                <w:i/>
                <w:sz w:val="16"/>
                <w:szCs w:val="16"/>
              </w:rPr>
              <w:t>I can measure accurately</w:t>
            </w:r>
          </w:p>
          <w:p w14:paraId="02ACD7DE" w14:textId="77777777" w:rsidR="004523CA" w:rsidRPr="009F3408" w:rsidRDefault="004523CA" w:rsidP="00500F37">
            <w:pPr>
              <w:pStyle w:val="NormalWeb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3965" w:type="dxa"/>
            <w:tcBorders>
              <w:right w:val="single" w:sz="4" w:space="0" w:color="auto"/>
            </w:tcBorders>
            <w:shd w:val="clear" w:color="auto" w:fill="auto"/>
          </w:tcPr>
          <w:p w14:paraId="3BE20C9B" w14:textId="77777777" w:rsidR="004523CA" w:rsidRPr="00510711" w:rsidRDefault="005A54AD" w:rsidP="00500F37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hyperlink r:id="rId12" w:history="1">
              <w:r w:rsidR="00CB6C1B" w:rsidRPr="000669E5">
                <w:rPr>
                  <w:rStyle w:val="Hyperlink"/>
                  <w:rFonts w:ascii="Tahoma" w:hAnsi="Tahoma" w:cs="Tahoma"/>
                  <w:sz w:val="16"/>
                  <w:szCs w:val="16"/>
                </w:rPr>
                <w:t>http://nrich.maths.org/4789</w:t>
              </w:r>
            </w:hyperlink>
            <w:r w:rsidR="00CB6C1B">
              <w:rPr>
                <w:rFonts w:ascii="Tahoma" w:hAnsi="Tahoma" w:cs="Tahoma"/>
                <w:sz w:val="16"/>
                <w:szCs w:val="16"/>
              </w:rPr>
              <w:t xml:space="preserve"> Introduce little man investigation. Have </w:t>
            </w:r>
            <w:proofErr w:type="gramStart"/>
            <w:r w:rsidR="00CB6C1B">
              <w:rPr>
                <w:rFonts w:ascii="Tahoma" w:hAnsi="Tahoma" w:cs="Tahoma"/>
                <w:sz w:val="16"/>
                <w:szCs w:val="16"/>
              </w:rPr>
              <w:t>a</w:t>
            </w:r>
            <w:proofErr w:type="gramEnd"/>
            <w:r w:rsidR="00CB6C1B">
              <w:rPr>
                <w:rFonts w:ascii="Tahoma" w:hAnsi="Tahoma" w:cs="Tahoma"/>
                <w:sz w:val="16"/>
                <w:szCs w:val="16"/>
              </w:rPr>
              <w:t xml:space="preserve"> mg for each table. Estimate and then measure mug to work out the size of the man. Find 3 things that could be double the size of the man. 3 things that could be half the size. Measure to check! Which was accurate. What could be 5x the size of the man ¼ of the size (</w:t>
            </w:r>
            <w:proofErr w:type="spellStart"/>
            <w:r w:rsidR="00CB6C1B">
              <w:rPr>
                <w:rFonts w:ascii="Tahoma" w:hAnsi="Tahoma" w:cs="Tahoma"/>
                <w:sz w:val="16"/>
                <w:szCs w:val="16"/>
              </w:rPr>
              <w:t>ext</w:t>
            </w:r>
            <w:proofErr w:type="spellEnd"/>
            <w:r w:rsidR="00CB6C1B">
              <w:rPr>
                <w:rFonts w:ascii="Tahoma" w:hAnsi="Tahoma" w:cs="Tahoma"/>
                <w:sz w:val="16"/>
                <w:szCs w:val="16"/>
              </w:rPr>
              <w:t xml:space="preserve">) for more able children. </w:t>
            </w:r>
          </w:p>
        </w:tc>
        <w:tc>
          <w:tcPr>
            <w:tcW w:w="1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57" w:type="dxa"/>
              <w:right w:w="57" w:type="dxa"/>
            </w:tcMar>
            <w:vAlign w:val="center"/>
          </w:tcPr>
          <w:p w14:paraId="6A0A6F8C" w14:textId="77777777" w:rsidR="004523CA" w:rsidRPr="00510711" w:rsidRDefault="00CB6C1B" w:rsidP="00500F3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 xml:space="preserve">Work at core activity using </w:t>
            </w:r>
            <w:proofErr w:type="spellStart"/>
            <w:r>
              <w:rPr>
                <w:rFonts w:ascii="Arial Narrow" w:hAnsi="Arial Narrow" w:cs="Arial"/>
                <w:sz w:val="16"/>
                <w:szCs w:val="16"/>
              </w:rPr>
              <w:t>nsu</w:t>
            </w:r>
            <w:proofErr w:type="spellEnd"/>
            <w:r>
              <w:rPr>
                <w:rFonts w:ascii="Arial Narrow" w:hAnsi="Arial Narrow" w:cs="Arial"/>
                <w:sz w:val="16"/>
                <w:szCs w:val="16"/>
              </w:rPr>
              <w:t xml:space="preserve"> if necessary</w:t>
            </w:r>
          </w:p>
        </w:tc>
        <w:tc>
          <w:tcPr>
            <w:tcW w:w="16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4B84" w14:textId="77777777" w:rsidR="004523CA" w:rsidRPr="00510711" w:rsidRDefault="00CB6C1B" w:rsidP="00500F3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Work at core activity – use cm rulers.</w:t>
            </w:r>
          </w:p>
        </w:tc>
        <w:tc>
          <w:tcPr>
            <w:tcW w:w="16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D1E2" w14:textId="77777777" w:rsidR="004523CA" w:rsidRPr="00510711" w:rsidRDefault="00CB6C1B" w:rsidP="00500F3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Move onto extension activity if necessary.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5F9727" w14:textId="77777777" w:rsidR="004523CA" w:rsidRPr="00510711" w:rsidRDefault="00F112BA" w:rsidP="00500F37">
            <w:pPr>
              <w:spacing w:before="20" w:after="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Which objects did we find that were exactly double or half the size?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4D369B05" w14:textId="77777777" w:rsidR="004523CA" w:rsidRPr="005256F4" w:rsidRDefault="004523CA" w:rsidP="00500F37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CE1BBC" w:rsidRPr="00385358" w14:paraId="4BEF2DBD" w14:textId="77777777" w:rsidTr="004F3313">
        <w:trPr>
          <w:cantSplit/>
          <w:trHeight w:val="356"/>
        </w:trPr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14:paraId="07B6D6BE" w14:textId="77777777" w:rsidR="00CE1BBC" w:rsidRDefault="00CE1BBC" w:rsidP="00CE1BBC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Mini Plenaries </w:t>
            </w:r>
          </w:p>
        </w:tc>
        <w:tc>
          <w:tcPr>
            <w:tcW w:w="14042" w:type="dxa"/>
            <w:gridSpan w:val="15"/>
            <w:shd w:val="clear" w:color="auto" w:fill="auto"/>
            <w:tcMar>
              <w:top w:w="28" w:type="dxa"/>
            </w:tcMar>
          </w:tcPr>
          <w:p w14:paraId="0C58F657" w14:textId="77777777" w:rsidR="00CE1BBC" w:rsidRPr="005256F4" w:rsidRDefault="00CE1BBC" w:rsidP="00CE1BBC">
            <w:pPr>
              <w:spacing w:before="20" w:after="20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1BA861A" w14:textId="77777777" w:rsidR="00AB69B4" w:rsidRDefault="00AB69B4" w:rsidP="00AB69B4">
      <w:pPr>
        <w:rPr>
          <w:sz w:val="2"/>
          <w:szCs w:val="2"/>
        </w:rPr>
      </w:pPr>
    </w:p>
    <w:p w14:paraId="5BB75023" w14:textId="77777777" w:rsidR="00AB69B4" w:rsidRDefault="00AB69B4" w:rsidP="00AB69B4">
      <w:pPr>
        <w:rPr>
          <w:sz w:val="2"/>
          <w:szCs w:val="2"/>
        </w:rPr>
      </w:pPr>
    </w:p>
    <w:p w14:paraId="228A2D80" w14:textId="77777777" w:rsidR="00AB69B4" w:rsidRDefault="00AB69B4" w:rsidP="00AB69B4">
      <w:pPr>
        <w:rPr>
          <w:sz w:val="2"/>
          <w:szCs w:val="2"/>
        </w:rPr>
      </w:pPr>
    </w:p>
    <w:p w14:paraId="2A0058B9" w14:textId="77777777" w:rsidR="00AB69B4" w:rsidRDefault="00AB69B4" w:rsidP="00AB69B4">
      <w:pPr>
        <w:rPr>
          <w:sz w:val="2"/>
          <w:szCs w:val="2"/>
        </w:rPr>
      </w:pPr>
    </w:p>
    <w:p w14:paraId="6A588726" w14:textId="77777777" w:rsidR="00AB69B4" w:rsidRDefault="00AB69B4" w:rsidP="00AB69B4">
      <w:pPr>
        <w:rPr>
          <w:sz w:val="2"/>
          <w:szCs w:val="2"/>
        </w:rPr>
      </w:pPr>
    </w:p>
    <w:p w14:paraId="6145A3C1" w14:textId="77777777" w:rsidR="00AB69B4" w:rsidRDefault="00AB69B4" w:rsidP="00AB69B4">
      <w:pPr>
        <w:rPr>
          <w:sz w:val="2"/>
          <w:szCs w:val="2"/>
        </w:rPr>
      </w:pPr>
    </w:p>
    <w:p w14:paraId="47A812FB" w14:textId="77777777" w:rsidR="00AB69B4" w:rsidRDefault="00AB69B4" w:rsidP="00AB69B4">
      <w:pPr>
        <w:rPr>
          <w:sz w:val="2"/>
          <w:szCs w:val="2"/>
        </w:rPr>
      </w:pPr>
    </w:p>
    <w:p w14:paraId="15ED084B" w14:textId="77777777" w:rsidR="00AB69B4" w:rsidRDefault="00AB69B4" w:rsidP="00AB69B4">
      <w:pPr>
        <w:rPr>
          <w:sz w:val="2"/>
          <w:szCs w:val="2"/>
        </w:rPr>
      </w:pPr>
    </w:p>
    <w:p w14:paraId="4163E84F" w14:textId="77777777" w:rsidR="00AB69B4" w:rsidRDefault="00AB69B4" w:rsidP="00AB69B4">
      <w:pPr>
        <w:rPr>
          <w:sz w:val="2"/>
          <w:szCs w:val="2"/>
        </w:rPr>
      </w:pPr>
    </w:p>
    <w:p w14:paraId="30D3E7FB" w14:textId="77777777" w:rsidR="00AB69B4" w:rsidRDefault="00AB69B4" w:rsidP="00AB69B4">
      <w:pPr>
        <w:rPr>
          <w:sz w:val="2"/>
          <w:szCs w:val="2"/>
        </w:rPr>
      </w:pPr>
    </w:p>
    <w:p w14:paraId="4C775463" w14:textId="77777777" w:rsidR="00AB69B4" w:rsidRDefault="00AB69B4" w:rsidP="00AB69B4">
      <w:pPr>
        <w:rPr>
          <w:sz w:val="2"/>
          <w:szCs w:val="2"/>
        </w:rPr>
      </w:pPr>
    </w:p>
    <w:p w14:paraId="18ED2964" w14:textId="77777777" w:rsidR="00AB69B4" w:rsidRDefault="00AB69B4" w:rsidP="00AB69B4">
      <w:pPr>
        <w:rPr>
          <w:sz w:val="2"/>
          <w:szCs w:val="2"/>
        </w:rPr>
      </w:pPr>
    </w:p>
    <w:p w14:paraId="5D59A97C" w14:textId="77777777" w:rsidR="00AB69B4" w:rsidRDefault="00AB69B4" w:rsidP="00AB69B4">
      <w:pPr>
        <w:rPr>
          <w:sz w:val="2"/>
          <w:szCs w:val="2"/>
        </w:rPr>
      </w:pPr>
    </w:p>
    <w:p w14:paraId="53C7D0D0" w14:textId="77777777" w:rsidR="00AB69B4" w:rsidRDefault="00AB69B4" w:rsidP="00AB69B4">
      <w:pPr>
        <w:rPr>
          <w:sz w:val="2"/>
          <w:szCs w:val="2"/>
        </w:rPr>
      </w:pPr>
    </w:p>
    <w:p w14:paraId="33A2A271" w14:textId="77777777" w:rsidR="00AB69B4" w:rsidRDefault="00AB69B4" w:rsidP="00AB69B4">
      <w:pPr>
        <w:rPr>
          <w:sz w:val="2"/>
          <w:szCs w:val="2"/>
        </w:rPr>
      </w:pPr>
    </w:p>
    <w:p w14:paraId="013E8B97" w14:textId="77777777" w:rsidR="00AB69B4" w:rsidRDefault="00AB69B4" w:rsidP="00AB69B4">
      <w:pPr>
        <w:rPr>
          <w:sz w:val="2"/>
          <w:szCs w:val="2"/>
        </w:rPr>
      </w:pPr>
    </w:p>
    <w:p w14:paraId="577DDEB8" w14:textId="77777777" w:rsidR="00AB69B4" w:rsidRDefault="00AB69B4" w:rsidP="00AB69B4">
      <w:pPr>
        <w:rPr>
          <w:sz w:val="2"/>
          <w:szCs w:val="2"/>
        </w:rPr>
      </w:pPr>
    </w:p>
    <w:p w14:paraId="12D621E6" w14:textId="77777777" w:rsidR="00AB69B4" w:rsidRDefault="00AB69B4" w:rsidP="00AB69B4">
      <w:pPr>
        <w:rPr>
          <w:sz w:val="2"/>
          <w:szCs w:val="2"/>
        </w:rPr>
      </w:pPr>
    </w:p>
    <w:p w14:paraId="3BDF2675" w14:textId="77777777" w:rsidR="00AB69B4" w:rsidRDefault="00AB69B4" w:rsidP="00AB69B4">
      <w:pPr>
        <w:rPr>
          <w:sz w:val="2"/>
          <w:szCs w:val="2"/>
        </w:rPr>
      </w:pPr>
    </w:p>
    <w:p w14:paraId="7AD32F4A" w14:textId="77777777" w:rsidR="00AB69B4" w:rsidRDefault="00AB69B4" w:rsidP="00AB69B4">
      <w:pPr>
        <w:rPr>
          <w:sz w:val="2"/>
          <w:szCs w:val="2"/>
        </w:rPr>
      </w:pPr>
    </w:p>
    <w:p w14:paraId="12CA3374" w14:textId="77777777" w:rsidR="00AB69B4" w:rsidRDefault="00AB69B4" w:rsidP="00AB69B4">
      <w:pPr>
        <w:rPr>
          <w:sz w:val="2"/>
          <w:szCs w:val="2"/>
        </w:rPr>
      </w:pPr>
    </w:p>
    <w:p w14:paraId="7224AF7F" w14:textId="77777777" w:rsidR="00AB69B4" w:rsidRDefault="00AB69B4" w:rsidP="00AB69B4">
      <w:pPr>
        <w:rPr>
          <w:sz w:val="2"/>
          <w:szCs w:val="2"/>
        </w:rPr>
      </w:pPr>
    </w:p>
    <w:p w14:paraId="046D8A7C" w14:textId="77777777" w:rsidR="00AB69B4" w:rsidRDefault="00AB69B4" w:rsidP="00AB69B4">
      <w:pPr>
        <w:rPr>
          <w:sz w:val="2"/>
          <w:szCs w:val="2"/>
        </w:rPr>
      </w:pPr>
    </w:p>
    <w:p w14:paraId="79666786" w14:textId="77777777" w:rsidR="00AB69B4" w:rsidRDefault="00AB69B4" w:rsidP="00AB69B4">
      <w:pPr>
        <w:rPr>
          <w:sz w:val="2"/>
          <w:szCs w:val="2"/>
        </w:rPr>
      </w:pPr>
    </w:p>
    <w:p w14:paraId="689E6D86" w14:textId="77777777" w:rsidR="00AB69B4" w:rsidRDefault="00AB69B4" w:rsidP="00AB69B4">
      <w:pPr>
        <w:rPr>
          <w:sz w:val="2"/>
          <w:szCs w:val="2"/>
        </w:rPr>
      </w:pPr>
    </w:p>
    <w:p w14:paraId="20DC929C" w14:textId="77777777" w:rsidR="00AB69B4" w:rsidRDefault="00AB69B4" w:rsidP="00AB69B4">
      <w:pPr>
        <w:rPr>
          <w:sz w:val="2"/>
          <w:szCs w:val="2"/>
        </w:rPr>
      </w:pPr>
    </w:p>
    <w:p w14:paraId="48F137D9" w14:textId="77777777" w:rsidR="00AB69B4" w:rsidRDefault="00AB69B4" w:rsidP="00AB69B4">
      <w:pPr>
        <w:rPr>
          <w:sz w:val="2"/>
          <w:szCs w:val="2"/>
        </w:rPr>
      </w:pPr>
    </w:p>
    <w:p w14:paraId="68F85D1E" w14:textId="77777777" w:rsidR="00AB69B4" w:rsidRDefault="00AB69B4" w:rsidP="00AB69B4">
      <w:pPr>
        <w:rPr>
          <w:sz w:val="2"/>
          <w:szCs w:val="2"/>
        </w:rPr>
      </w:pPr>
    </w:p>
    <w:p w14:paraId="1B192736" w14:textId="77777777" w:rsidR="00AB69B4" w:rsidRDefault="00AB69B4" w:rsidP="00AB69B4">
      <w:pPr>
        <w:rPr>
          <w:sz w:val="2"/>
          <w:szCs w:val="2"/>
        </w:rPr>
      </w:pPr>
    </w:p>
    <w:p w14:paraId="2F01F7E4" w14:textId="77777777" w:rsidR="00AB69B4" w:rsidRDefault="00AB69B4" w:rsidP="00AB69B4">
      <w:pPr>
        <w:rPr>
          <w:sz w:val="2"/>
          <w:szCs w:val="2"/>
        </w:rPr>
      </w:pPr>
    </w:p>
    <w:p w14:paraId="798FC549" w14:textId="77777777" w:rsidR="00AB69B4" w:rsidRDefault="00AB69B4" w:rsidP="00AB69B4">
      <w:pPr>
        <w:rPr>
          <w:sz w:val="2"/>
          <w:szCs w:val="2"/>
        </w:rPr>
      </w:pPr>
    </w:p>
    <w:p w14:paraId="1B906B19" w14:textId="77777777" w:rsidR="00AB69B4" w:rsidRDefault="00AB69B4" w:rsidP="00AB69B4">
      <w:pPr>
        <w:rPr>
          <w:sz w:val="2"/>
          <w:szCs w:val="2"/>
        </w:rPr>
      </w:pPr>
    </w:p>
    <w:p w14:paraId="0E694F03" w14:textId="77777777" w:rsidR="00AB69B4" w:rsidRDefault="00AB69B4" w:rsidP="00AB69B4">
      <w:pPr>
        <w:rPr>
          <w:sz w:val="2"/>
          <w:szCs w:val="2"/>
        </w:rPr>
      </w:pPr>
    </w:p>
    <w:p w14:paraId="7908F104" w14:textId="77777777" w:rsidR="00AB69B4" w:rsidRDefault="00AB69B4" w:rsidP="00AB69B4">
      <w:pPr>
        <w:rPr>
          <w:sz w:val="2"/>
          <w:szCs w:val="2"/>
        </w:rPr>
      </w:pPr>
    </w:p>
    <w:p w14:paraId="671318DE" w14:textId="77777777" w:rsidR="00AB69B4" w:rsidRDefault="00AB69B4" w:rsidP="00AB69B4">
      <w:pPr>
        <w:rPr>
          <w:sz w:val="2"/>
          <w:szCs w:val="2"/>
        </w:rPr>
      </w:pPr>
    </w:p>
    <w:p w14:paraId="62ADE492" w14:textId="77777777" w:rsidR="00AB69B4" w:rsidRDefault="00AB69B4" w:rsidP="00AB69B4">
      <w:pPr>
        <w:rPr>
          <w:sz w:val="2"/>
          <w:szCs w:val="2"/>
        </w:rPr>
      </w:pPr>
    </w:p>
    <w:p w14:paraId="4426B2C5" w14:textId="77777777" w:rsidR="00AB69B4" w:rsidRDefault="00AB69B4" w:rsidP="00AB69B4">
      <w:pPr>
        <w:rPr>
          <w:sz w:val="2"/>
          <w:szCs w:val="2"/>
        </w:rPr>
      </w:pPr>
    </w:p>
    <w:p w14:paraId="1BA50177" w14:textId="77777777" w:rsidR="00AB69B4" w:rsidRDefault="00AB69B4" w:rsidP="00AB69B4">
      <w:pPr>
        <w:rPr>
          <w:sz w:val="2"/>
          <w:szCs w:val="2"/>
        </w:rPr>
      </w:pPr>
    </w:p>
    <w:p w14:paraId="12DE7524" w14:textId="480B0BC7" w:rsidR="007379A4" w:rsidRPr="00AB69B4" w:rsidRDefault="007379A4" w:rsidP="005A54AD">
      <w:pPr>
        <w:tabs>
          <w:tab w:val="left" w:pos="2240"/>
        </w:tabs>
        <w:rPr>
          <w:rFonts w:ascii="Comic Sans MS" w:hAnsi="Comic Sans MS"/>
        </w:rPr>
      </w:pPr>
      <w:bookmarkStart w:id="0" w:name="_GoBack"/>
      <w:bookmarkEnd w:id="0"/>
    </w:p>
    <w:p w14:paraId="7B40A77D" w14:textId="77777777" w:rsidR="00AB69B4" w:rsidRPr="00AB69B4" w:rsidRDefault="00AB69B4" w:rsidP="00AB69B4">
      <w:pPr>
        <w:rPr>
          <w:rFonts w:ascii="Comic Sans MS" w:hAnsi="Comic Sans MS"/>
        </w:rPr>
      </w:pPr>
    </w:p>
    <w:p w14:paraId="7A665633" w14:textId="77777777" w:rsidR="00AB69B4" w:rsidRPr="00AB69B4" w:rsidRDefault="00AB69B4" w:rsidP="00AB69B4">
      <w:pPr>
        <w:rPr>
          <w:sz w:val="2"/>
          <w:szCs w:val="2"/>
        </w:rPr>
      </w:pPr>
    </w:p>
    <w:p w14:paraId="4305E308" w14:textId="77777777" w:rsidR="00AB69B4" w:rsidRPr="00AB69B4" w:rsidRDefault="00AB69B4" w:rsidP="00AB69B4">
      <w:pPr>
        <w:rPr>
          <w:sz w:val="2"/>
          <w:szCs w:val="2"/>
        </w:rPr>
      </w:pPr>
    </w:p>
    <w:p w14:paraId="53E3712A" w14:textId="77777777" w:rsidR="00AB69B4" w:rsidRPr="00AB69B4" w:rsidRDefault="00AB69B4" w:rsidP="00AB69B4">
      <w:pPr>
        <w:rPr>
          <w:sz w:val="2"/>
          <w:szCs w:val="2"/>
        </w:rPr>
      </w:pPr>
    </w:p>
    <w:p w14:paraId="57792821" w14:textId="77777777" w:rsidR="00AB69B4" w:rsidRPr="00AB69B4" w:rsidRDefault="00AB69B4" w:rsidP="00AB69B4">
      <w:pPr>
        <w:rPr>
          <w:sz w:val="2"/>
          <w:szCs w:val="2"/>
        </w:rPr>
      </w:pPr>
    </w:p>
    <w:p w14:paraId="5E056BF4" w14:textId="77777777" w:rsidR="00AB69B4" w:rsidRPr="00AB69B4" w:rsidRDefault="00AB69B4" w:rsidP="00AB69B4">
      <w:pPr>
        <w:rPr>
          <w:sz w:val="2"/>
          <w:szCs w:val="2"/>
        </w:rPr>
      </w:pPr>
    </w:p>
    <w:p w14:paraId="110B540C" w14:textId="77777777" w:rsidR="00AB69B4" w:rsidRPr="00AB69B4" w:rsidRDefault="00AB69B4" w:rsidP="00AB69B4">
      <w:pPr>
        <w:rPr>
          <w:sz w:val="2"/>
          <w:szCs w:val="2"/>
        </w:rPr>
      </w:pPr>
    </w:p>
    <w:p w14:paraId="7AA4131E" w14:textId="77777777" w:rsidR="00AB69B4" w:rsidRPr="00AB69B4" w:rsidRDefault="00AB69B4" w:rsidP="00AB69B4">
      <w:pPr>
        <w:rPr>
          <w:sz w:val="2"/>
          <w:szCs w:val="2"/>
        </w:rPr>
      </w:pPr>
    </w:p>
    <w:p w14:paraId="037E6009" w14:textId="77777777" w:rsidR="00AB69B4" w:rsidRPr="00AB69B4" w:rsidRDefault="00AB69B4" w:rsidP="00AB69B4">
      <w:pPr>
        <w:rPr>
          <w:sz w:val="2"/>
          <w:szCs w:val="2"/>
        </w:rPr>
      </w:pPr>
    </w:p>
    <w:p w14:paraId="2236EFBF" w14:textId="77777777" w:rsidR="00AB69B4" w:rsidRPr="00AB69B4" w:rsidRDefault="00AB69B4" w:rsidP="00AB69B4">
      <w:pPr>
        <w:rPr>
          <w:sz w:val="2"/>
          <w:szCs w:val="2"/>
        </w:rPr>
      </w:pPr>
    </w:p>
    <w:p w14:paraId="309827E3" w14:textId="77777777" w:rsidR="00AB69B4" w:rsidRPr="00AB69B4" w:rsidRDefault="00AB69B4" w:rsidP="00AB69B4">
      <w:pPr>
        <w:rPr>
          <w:sz w:val="2"/>
          <w:szCs w:val="2"/>
        </w:rPr>
      </w:pPr>
    </w:p>
    <w:p w14:paraId="583EFD77" w14:textId="77777777" w:rsidR="00AB69B4" w:rsidRPr="00AB69B4" w:rsidRDefault="00AB69B4" w:rsidP="00AB69B4">
      <w:pPr>
        <w:rPr>
          <w:sz w:val="2"/>
          <w:szCs w:val="2"/>
        </w:rPr>
      </w:pPr>
    </w:p>
    <w:p w14:paraId="038E9B72" w14:textId="77777777" w:rsidR="00AB69B4" w:rsidRPr="00AB69B4" w:rsidRDefault="00AB69B4" w:rsidP="00AB69B4">
      <w:pPr>
        <w:rPr>
          <w:sz w:val="2"/>
          <w:szCs w:val="2"/>
        </w:rPr>
      </w:pPr>
    </w:p>
    <w:p w14:paraId="10EE1665" w14:textId="77777777" w:rsidR="00AB69B4" w:rsidRPr="00AB69B4" w:rsidRDefault="00AB69B4" w:rsidP="00AB69B4">
      <w:pPr>
        <w:rPr>
          <w:sz w:val="2"/>
          <w:szCs w:val="2"/>
        </w:rPr>
      </w:pPr>
    </w:p>
    <w:p w14:paraId="18DDDA17" w14:textId="77777777" w:rsidR="00AB69B4" w:rsidRPr="00AB69B4" w:rsidRDefault="00AB69B4" w:rsidP="00AB69B4">
      <w:pPr>
        <w:rPr>
          <w:sz w:val="2"/>
          <w:szCs w:val="2"/>
        </w:rPr>
      </w:pPr>
    </w:p>
    <w:p w14:paraId="12045D14" w14:textId="77777777" w:rsidR="00AB69B4" w:rsidRPr="00AB69B4" w:rsidRDefault="00AB69B4" w:rsidP="00AB69B4">
      <w:pPr>
        <w:rPr>
          <w:sz w:val="2"/>
          <w:szCs w:val="2"/>
        </w:rPr>
      </w:pPr>
    </w:p>
    <w:p w14:paraId="4C738EFF" w14:textId="77777777" w:rsidR="00AB69B4" w:rsidRPr="00AB69B4" w:rsidRDefault="00AB69B4" w:rsidP="00AB69B4">
      <w:pPr>
        <w:rPr>
          <w:sz w:val="2"/>
          <w:szCs w:val="2"/>
        </w:rPr>
      </w:pPr>
    </w:p>
    <w:p w14:paraId="0841B876" w14:textId="77777777" w:rsidR="00AB69B4" w:rsidRPr="00AB69B4" w:rsidRDefault="00AB69B4" w:rsidP="00AB69B4">
      <w:pPr>
        <w:rPr>
          <w:sz w:val="2"/>
          <w:szCs w:val="2"/>
        </w:rPr>
      </w:pPr>
    </w:p>
    <w:p w14:paraId="5C4E48F4" w14:textId="77777777" w:rsidR="00AB69B4" w:rsidRPr="00AB69B4" w:rsidRDefault="00AB69B4" w:rsidP="00AB69B4">
      <w:pPr>
        <w:rPr>
          <w:sz w:val="2"/>
          <w:szCs w:val="2"/>
        </w:rPr>
      </w:pPr>
    </w:p>
    <w:p w14:paraId="42519A6C" w14:textId="77777777" w:rsidR="00AB69B4" w:rsidRPr="00AB69B4" w:rsidRDefault="00AB69B4" w:rsidP="00AB69B4">
      <w:pPr>
        <w:rPr>
          <w:sz w:val="2"/>
          <w:szCs w:val="2"/>
        </w:rPr>
      </w:pPr>
    </w:p>
    <w:p w14:paraId="4F9DFCA5" w14:textId="77777777" w:rsidR="00AB69B4" w:rsidRPr="00AB69B4" w:rsidRDefault="00AB69B4" w:rsidP="00AB69B4">
      <w:pPr>
        <w:rPr>
          <w:sz w:val="2"/>
          <w:szCs w:val="2"/>
        </w:rPr>
      </w:pPr>
    </w:p>
    <w:p w14:paraId="7AF236DB" w14:textId="77777777" w:rsidR="00AB69B4" w:rsidRPr="00AB69B4" w:rsidRDefault="00AB69B4" w:rsidP="00AB69B4">
      <w:pPr>
        <w:rPr>
          <w:sz w:val="2"/>
          <w:szCs w:val="2"/>
        </w:rPr>
      </w:pPr>
    </w:p>
    <w:p w14:paraId="392F657F" w14:textId="77777777" w:rsidR="00AB69B4" w:rsidRPr="00AB69B4" w:rsidRDefault="00AB69B4" w:rsidP="00AB69B4">
      <w:pPr>
        <w:rPr>
          <w:sz w:val="2"/>
          <w:szCs w:val="2"/>
        </w:rPr>
      </w:pPr>
    </w:p>
    <w:p w14:paraId="6A558F60" w14:textId="77777777" w:rsidR="00AB69B4" w:rsidRPr="00AB69B4" w:rsidRDefault="00AB69B4" w:rsidP="00AB69B4">
      <w:pPr>
        <w:rPr>
          <w:sz w:val="2"/>
          <w:szCs w:val="2"/>
        </w:rPr>
      </w:pPr>
    </w:p>
    <w:p w14:paraId="6F6A58B2" w14:textId="77777777" w:rsidR="00AB69B4" w:rsidRPr="00AB69B4" w:rsidRDefault="00AB69B4" w:rsidP="00AB69B4">
      <w:pPr>
        <w:rPr>
          <w:sz w:val="2"/>
          <w:szCs w:val="2"/>
        </w:rPr>
      </w:pPr>
    </w:p>
    <w:p w14:paraId="5DD9AA69" w14:textId="77777777" w:rsidR="00AB69B4" w:rsidRPr="00AB69B4" w:rsidRDefault="00AB69B4" w:rsidP="00AB69B4">
      <w:pPr>
        <w:rPr>
          <w:sz w:val="2"/>
          <w:szCs w:val="2"/>
        </w:rPr>
      </w:pPr>
    </w:p>
    <w:p w14:paraId="026B60D4" w14:textId="77777777" w:rsidR="00AB69B4" w:rsidRPr="00AB69B4" w:rsidRDefault="00AB69B4" w:rsidP="00AB69B4">
      <w:pPr>
        <w:rPr>
          <w:sz w:val="2"/>
          <w:szCs w:val="2"/>
        </w:rPr>
      </w:pPr>
    </w:p>
    <w:p w14:paraId="6C6E60F5" w14:textId="77777777" w:rsidR="00AB69B4" w:rsidRPr="00AB69B4" w:rsidRDefault="00AB69B4" w:rsidP="00AB69B4">
      <w:pPr>
        <w:rPr>
          <w:sz w:val="2"/>
          <w:szCs w:val="2"/>
        </w:rPr>
      </w:pPr>
    </w:p>
    <w:p w14:paraId="618A7CD5" w14:textId="77777777" w:rsidR="00AB69B4" w:rsidRPr="00AB69B4" w:rsidRDefault="00AB69B4" w:rsidP="00AB69B4">
      <w:pPr>
        <w:rPr>
          <w:sz w:val="2"/>
          <w:szCs w:val="2"/>
        </w:rPr>
      </w:pPr>
    </w:p>
    <w:p w14:paraId="18E3E274" w14:textId="77777777" w:rsidR="00AB69B4" w:rsidRPr="00AB69B4" w:rsidRDefault="00AB69B4" w:rsidP="00AB69B4">
      <w:pPr>
        <w:rPr>
          <w:sz w:val="2"/>
          <w:szCs w:val="2"/>
        </w:rPr>
      </w:pPr>
    </w:p>
    <w:p w14:paraId="79734544" w14:textId="77777777" w:rsidR="00AB69B4" w:rsidRPr="00AB69B4" w:rsidRDefault="00AB69B4" w:rsidP="00AB69B4">
      <w:pPr>
        <w:rPr>
          <w:sz w:val="2"/>
          <w:szCs w:val="2"/>
        </w:rPr>
      </w:pPr>
    </w:p>
    <w:p w14:paraId="56354CB2" w14:textId="77777777" w:rsidR="00AB69B4" w:rsidRPr="00AB69B4" w:rsidRDefault="00AB69B4" w:rsidP="00AB69B4">
      <w:pPr>
        <w:rPr>
          <w:sz w:val="2"/>
          <w:szCs w:val="2"/>
        </w:rPr>
      </w:pPr>
    </w:p>
    <w:p w14:paraId="55CC2067" w14:textId="77777777" w:rsidR="00AB69B4" w:rsidRPr="00AB69B4" w:rsidRDefault="00AB69B4" w:rsidP="00AB69B4">
      <w:pPr>
        <w:rPr>
          <w:sz w:val="2"/>
          <w:szCs w:val="2"/>
        </w:rPr>
      </w:pPr>
    </w:p>
    <w:p w14:paraId="13040429" w14:textId="77777777" w:rsidR="00AB69B4" w:rsidRPr="00AB69B4" w:rsidRDefault="00AB69B4" w:rsidP="00AB69B4">
      <w:pPr>
        <w:rPr>
          <w:sz w:val="2"/>
          <w:szCs w:val="2"/>
        </w:rPr>
      </w:pPr>
    </w:p>
    <w:p w14:paraId="1C204C39" w14:textId="77777777" w:rsidR="00AB69B4" w:rsidRPr="00AB69B4" w:rsidRDefault="00AB69B4" w:rsidP="00AB69B4">
      <w:pPr>
        <w:rPr>
          <w:sz w:val="2"/>
          <w:szCs w:val="2"/>
        </w:rPr>
      </w:pPr>
    </w:p>
    <w:p w14:paraId="1E18EA72" w14:textId="77777777" w:rsidR="00AB69B4" w:rsidRPr="00AB69B4" w:rsidRDefault="00AB69B4" w:rsidP="00AB69B4">
      <w:pPr>
        <w:rPr>
          <w:sz w:val="2"/>
          <w:szCs w:val="2"/>
        </w:rPr>
      </w:pPr>
    </w:p>
    <w:p w14:paraId="3CE6D2AF" w14:textId="77777777" w:rsidR="00AB69B4" w:rsidRPr="00AB69B4" w:rsidRDefault="00AB69B4" w:rsidP="00AB69B4">
      <w:pPr>
        <w:rPr>
          <w:sz w:val="2"/>
          <w:szCs w:val="2"/>
        </w:rPr>
      </w:pPr>
    </w:p>
    <w:p w14:paraId="7E2D510C" w14:textId="77777777" w:rsidR="00AB69B4" w:rsidRPr="00AB69B4" w:rsidRDefault="00AB69B4" w:rsidP="00AB69B4">
      <w:pPr>
        <w:rPr>
          <w:sz w:val="2"/>
          <w:szCs w:val="2"/>
        </w:rPr>
      </w:pPr>
    </w:p>
    <w:p w14:paraId="2B8B3285" w14:textId="77777777" w:rsidR="00AB69B4" w:rsidRPr="00AB69B4" w:rsidRDefault="00AB69B4" w:rsidP="00AB69B4">
      <w:pPr>
        <w:rPr>
          <w:sz w:val="2"/>
          <w:szCs w:val="2"/>
        </w:rPr>
      </w:pPr>
    </w:p>
    <w:p w14:paraId="161DE738" w14:textId="77777777" w:rsidR="00AB69B4" w:rsidRPr="00AB69B4" w:rsidRDefault="00AB69B4" w:rsidP="00AB69B4">
      <w:pPr>
        <w:rPr>
          <w:sz w:val="2"/>
          <w:szCs w:val="2"/>
        </w:rPr>
      </w:pPr>
    </w:p>
    <w:p w14:paraId="143C0D16" w14:textId="77777777" w:rsidR="00AB69B4" w:rsidRPr="00AB69B4" w:rsidRDefault="00AB69B4" w:rsidP="00AB69B4">
      <w:pPr>
        <w:rPr>
          <w:sz w:val="2"/>
          <w:szCs w:val="2"/>
        </w:rPr>
      </w:pPr>
    </w:p>
    <w:p w14:paraId="5ECED23E" w14:textId="77777777" w:rsidR="00AB69B4" w:rsidRPr="00AB69B4" w:rsidRDefault="00AB69B4" w:rsidP="00AB69B4">
      <w:pPr>
        <w:rPr>
          <w:sz w:val="2"/>
          <w:szCs w:val="2"/>
        </w:rPr>
      </w:pPr>
    </w:p>
    <w:p w14:paraId="3F6478C7" w14:textId="77777777" w:rsidR="00AB69B4" w:rsidRPr="00AB69B4" w:rsidRDefault="00AB69B4" w:rsidP="00AB69B4">
      <w:pPr>
        <w:rPr>
          <w:sz w:val="2"/>
          <w:szCs w:val="2"/>
        </w:rPr>
      </w:pPr>
    </w:p>
    <w:p w14:paraId="0C7A457C" w14:textId="77777777" w:rsidR="00AB69B4" w:rsidRPr="00AB69B4" w:rsidRDefault="00AB69B4" w:rsidP="00AB69B4">
      <w:pPr>
        <w:rPr>
          <w:sz w:val="2"/>
          <w:szCs w:val="2"/>
        </w:rPr>
      </w:pPr>
    </w:p>
    <w:p w14:paraId="49C85BB2" w14:textId="77777777" w:rsidR="00AB69B4" w:rsidRPr="00AB69B4" w:rsidRDefault="00AB69B4" w:rsidP="00AB69B4">
      <w:pPr>
        <w:rPr>
          <w:sz w:val="2"/>
          <w:szCs w:val="2"/>
        </w:rPr>
      </w:pPr>
    </w:p>
    <w:p w14:paraId="2672979A" w14:textId="77777777" w:rsidR="00AB69B4" w:rsidRPr="00AB69B4" w:rsidRDefault="00AB69B4" w:rsidP="00AB69B4">
      <w:pPr>
        <w:rPr>
          <w:sz w:val="2"/>
          <w:szCs w:val="2"/>
        </w:rPr>
      </w:pPr>
    </w:p>
    <w:p w14:paraId="152EC3EB" w14:textId="77777777" w:rsidR="00AB69B4" w:rsidRPr="00AB69B4" w:rsidRDefault="00AB69B4" w:rsidP="00AB69B4">
      <w:pPr>
        <w:rPr>
          <w:sz w:val="2"/>
          <w:szCs w:val="2"/>
        </w:rPr>
      </w:pPr>
    </w:p>
    <w:p w14:paraId="3E1EC119" w14:textId="77777777" w:rsidR="00AB69B4" w:rsidRPr="00AB69B4" w:rsidRDefault="00AB69B4" w:rsidP="00AB69B4">
      <w:pPr>
        <w:rPr>
          <w:sz w:val="2"/>
          <w:szCs w:val="2"/>
        </w:rPr>
      </w:pPr>
    </w:p>
    <w:p w14:paraId="3CE2B4CC" w14:textId="77777777" w:rsidR="00AB69B4" w:rsidRPr="00AB69B4" w:rsidRDefault="00AB69B4" w:rsidP="00AB69B4">
      <w:pPr>
        <w:rPr>
          <w:sz w:val="2"/>
          <w:szCs w:val="2"/>
        </w:rPr>
      </w:pPr>
    </w:p>
    <w:p w14:paraId="603ED258" w14:textId="77777777" w:rsidR="00AB69B4" w:rsidRPr="00AB69B4" w:rsidRDefault="00AB69B4" w:rsidP="00AB69B4">
      <w:pPr>
        <w:rPr>
          <w:sz w:val="2"/>
          <w:szCs w:val="2"/>
        </w:rPr>
      </w:pPr>
    </w:p>
    <w:p w14:paraId="65186ACF" w14:textId="77777777" w:rsidR="00AB69B4" w:rsidRPr="00AB69B4" w:rsidRDefault="00AB69B4" w:rsidP="00AB69B4">
      <w:pPr>
        <w:rPr>
          <w:sz w:val="2"/>
          <w:szCs w:val="2"/>
        </w:rPr>
      </w:pPr>
    </w:p>
    <w:p w14:paraId="74C6762A" w14:textId="77777777" w:rsidR="00AB69B4" w:rsidRPr="00AB69B4" w:rsidRDefault="00AB69B4" w:rsidP="00AB69B4">
      <w:pPr>
        <w:rPr>
          <w:sz w:val="2"/>
          <w:szCs w:val="2"/>
        </w:rPr>
      </w:pPr>
    </w:p>
    <w:p w14:paraId="7CB029D5" w14:textId="77777777" w:rsidR="00AB69B4" w:rsidRPr="00AB69B4" w:rsidRDefault="00AB69B4" w:rsidP="00AB69B4">
      <w:pPr>
        <w:rPr>
          <w:sz w:val="2"/>
          <w:szCs w:val="2"/>
        </w:rPr>
      </w:pPr>
    </w:p>
    <w:p w14:paraId="0D41C4E5" w14:textId="77777777" w:rsidR="00AB69B4" w:rsidRPr="00AB69B4" w:rsidRDefault="00AB69B4" w:rsidP="00AB69B4">
      <w:pPr>
        <w:rPr>
          <w:sz w:val="2"/>
          <w:szCs w:val="2"/>
        </w:rPr>
      </w:pPr>
    </w:p>
    <w:p w14:paraId="2F2B4A0D" w14:textId="77777777" w:rsidR="00AB69B4" w:rsidRPr="00AB69B4" w:rsidRDefault="00AB69B4" w:rsidP="00AB69B4">
      <w:pPr>
        <w:rPr>
          <w:sz w:val="2"/>
          <w:szCs w:val="2"/>
        </w:rPr>
      </w:pPr>
    </w:p>
    <w:p w14:paraId="2AC4ABCA" w14:textId="77777777" w:rsidR="00AB69B4" w:rsidRPr="00AB69B4" w:rsidRDefault="00AB69B4" w:rsidP="00AB69B4">
      <w:pPr>
        <w:rPr>
          <w:sz w:val="2"/>
          <w:szCs w:val="2"/>
        </w:rPr>
      </w:pPr>
    </w:p>
    <w:p w14:paraId="55FF40C5" w14:textId="77777777" w:rsidR="00AB69B4" w:rsidRPr="00AB69B4" w:rsidRDefault="00AB69B4" w:rsidP="00AB69B4">
      <w:pPr>
        <w:rPr>
          <w:sz w:val="2"/>
          <w:szCs w:val="2"/>
        </w:rPr>
      </w:pPr>
    </w:p>
    <w:p w14:paraId="3C649DFB" w14:textId="77777777" w:rsidR="00AB69B4" w:rsidRPr="00AB69B4" w:rsidRDefault="00AB69B4" w:rsidP="00AB69B4">
      <w:pPr>
        <w:rPr>
          <w:sz w:val="2"/>
          <w:szCs w:val="2"/>
        </w:rPr>
      </w:pPr>
    </w:p>
    <w:p w14:paraId="7B0D8CE8" w14:textId="77777777" w:rsidR="00AB69B4" w:rsidRPr="00AB69B4" w:rsidRDefault="00AB69B4" w:rsidP="00AB69B4">
      <w:pPr>
        <w:rPr>
          <w:sz w:val="2"/>
          <w:szCs w:val="2"/>
        </w:rPr>
      </w:pPr>
    </w:p>
    <w:p w14:paraId="51E3A19B" w14:textId="77777777" w:rsidR="00AB69B4" w:rsidRPr="00AB69B4" w:rsidRDefault="00AB69B4" w:rsidP="00AB69B4">
      <w:pPr>
        <w:rPr>
          <w:sz w:val="2"/>
          <w:szCs w:val="2"/>
        </w:rPr>
      </w:pPr>
    </w:p>
    <w:p w14:paraId="24BBA4EE" w14:textId="77777777" w:rsidR="00AB69B4" w:rsidRPr="00AB69B4" w:rsidRDefault="00AB69B4" w:rsidP="00AB69B4">
      <w:pPr>
        <w:rPr>
          <w:sz w:val="2"/>
          <w:szCs w:val="2"/>
        </w:rPr>
      </w:pPr>
    </w:p>
    <w:p w14:paraId="4DB30E56" w14:textId="77777777" w:rsidR="00AB69B4" w:rsidRPr="00AB69B4" w:rsidRDefault="00AB69B4" w:rsidP="00AB69B4">
      <w:pPr>
        <w:rPr>
          <w:sz w:val="2"/>
          <w:szCs w:val="2"/>
        </w:rPr>
      </w:pPr>
    </w:p>
    <w:p w14:paraId="6939C4D8" w14:textId="77777777" w:rsidR="00AB69B4" w:rsidRPr="00AB69B4" w:rsidRDefault="00AB69B4" w:rsidP="00AB69B4">
      <w:pPr>
        <w:rPr>
          <w:sz w:val="2"/>
          <w:szCs w:val="2"/>
        </w:rPr>
      </w:pPr>
    </w:p>
    <w:p w14:paraId="684176DF" w14:textId="77777777" w:rsidR="00AB69B4" w:rsidRPr="00AB69B4" w:rsidRDefault="00AB69B4" w:rsidP="00AB69B4">
      <w:pPr>
        <w:rPr>
          <w:sz w:val="2"/>
          <w:szCs w:val="2"/>
        </w:rPr>
      </w:pPr>
    </w:p>
    <w:p w14:paraId="327A3223" w14:textId="77777777" w:rsidR="00AB69B4" w:rsidRPr="00AB69B4" w:rsidRDefault="00AB69B4" w:rsidP="00AB69B4">
      <w:pPr>
        <w:rPr>
          <w:sz w:val="2"/>
          <w:szCs w:val="2"/>
        </w:rPr>
      </w:pPr>
    </w:p>
    <w:p w14:paraId="14E23C7D" w14:textId="77777777" w:rsidR="00AB69B4" w:rsidRPr="00AB69B4" w:rsidRDefault="00AB69B4" w:rsidP="00AB69B4">
      <w:pPr>
        <w:rPr>
          <w:sz w:val="2"/>
          <w:szCs w:val="2"/>
        </w:rPr>
      </w:pPr>
    </w:p>
    <w:p w14:paraId="46373DBC" w14:textId="77777777" w:rsidR="00AB69B4" w:rsidRPr="00AB69B4" w:rsidRDefault="00AB69B4" w:rsidP="00AB69B4">
      <w:pPr>
        <w:rPr>
          <w:sz w:val="2"/>
          <w:szCs w:val="2"/>
        </w:rPr>
      </w:pPr>
    </w:p>
    <w:p w14:paraId="50482339" w14:textId="77777777" w:rsidR="00AB69B4" w:rsidRPr="00AB69B4" w:rsidRDefault="00AB69B4" w:rsidP="00AB69B4">
      <w:pPr>
        <w:rPr>
          <w:sz w:val="2"/>
          <w:szCs w:val="2"/>
        </w:rPr>
      </w:pPr>
    </w:p>
    <w:p w14:paraId="7A7C17F2" w14:textId="77777777" w:rsidR="00AB69B4" w:rsidRPr="00AB69B4" w:rsidRDefault="00AB69B4" w:rsidP="00AB69B4">
      <w:pPr>
        <w:rPr>
          <w:sz w:val="2"/>
          <w:szCs w:val="2"/>
        </w:rPr>
      </w:pPr>
    </w:p>
    <w:p w14:paraId="05AFA1BE" w14:textId="77777777" w:rsidR="00AB69B4" w:rsidRPr="00AB69B4" w:rsidRDefault="00AB69B4" w:rsidP="00AB69B4">
      <w:pPr>
        <w:rPr>
          <w:sz w:val="2"/>
          <w:szCs w:val="2"/>
        </w:rPr>
      </w:pPr>
    </w:p>
    <w:p w14:paraId="3DDCAF32" w14:textId="77777777" w:rsidR="00AB69B4" w:rsidRPr="00AB69B4" w:rsidRDefault="00AB69B4" w:rsidP="00AB69B4">
      <w:pPr>
        <w:rPr>
          <w:sz w:val="2"/>
          <w:szCs w:val="2"/>
        </w:rPr>
      </w:pPr>
    </w:p>
    <w:p w14:paraId="5639DB58" w14:textId="77777777" w:rsidR="00AB69B4" w:rsidRPr="00AB69B4" w:rsidRDefault="00AB69B4" w:rsidP="00AB69B4">
      <w:pPr>
        <w:rPr>
          <w:sz w:val="2"/>
          <w:szCs w:val="2"/>
        </w:rPr>
      </w:pPr>
    </w:p>
    <w:p w14:paraId="04A09211" w14:textId="77777777" w:rsidR="00AB69B4" w:rsidRPr="00AB69B4" w:rsidRDefault="00AB69B4" w:rsidP="00AB69B4">
      <w:pPr>
        <w:rPr>
          <w:sz w:val="2"/>
          <w:szCs w:val="2"/>
        </w:rPr>
      </w:pPr>
    </w:p>
    <w:p w14:paraId="1F105A83" w14:textId="77777777" w:rsidR="00AB69B4" w:rsidRPr="00AB69B4" w:rsidRDefault="00AB69B4" w:rsidP="00AB69B4">
      <w:pPr>
        <w:rPr>
          <w:sz w:val="2"/>
          <w:szCs w:val="2"/>
        </w:rPr>
      </w:pPr>
    </w:p>
    <w:p w14:paraId="516D203E" w14:textId="77777777" w:rsidR="00AB69B4" w:rsidRPr="00AB69B4" w:rsidRDefault="00AB69B4" w:rsidP="00AB69B4">
      <w:pPr>
        <w:rPr>
          <w:sz w:val="2"/>
          <w:szCs w:val="2"/>
        </w:rPr>
      </w:pPr>
    </w:p>
    <w:p w14:paraId="627ABD64" w14:textId="77777777" w:rsidR="00AB69B4" w:rsidRPr="00AB69B4" w:rsidRDefault="00AB69B4" w:rsidP="00AB69B4">
      <w:pPr>
        <w:rPr>
          <w:sz w:val="2"/>
          <w:szCs w:val="2"/>
        </w:rPr>
      </w:pPr>
    </w:p>
    <w:p w14:paraId="19C0A17D" w14:textId="77777777" w:rsidR="00AB69B4" w:rsidRPr="00AB69B4" w:rsidRDefault="00AB69B4" w:rsidP="00AB69B4">
      <w:pPr>
        <w:rPr>
          <w:sz w:val="2"/>
          <w:szCs w:val="2"/>
        </w:rPr>
      </w:pPr>
    </w:p>
    <w:p w14:paraId="0DFFEB11" w14:textId="77777777" w:rsidR="00AB69B4" w:rsidRPr="00AB69B4" w:rsidRDefault="00AB69B4" w:rsidP="00AB69B4">
      <w:pPr>
        <w:rPr>
          <w:sz w:val="2"/>
          <w:szCs w:val="2"/>
        </w:rPr>
      </w:pPr>
    </w:p>
    <w:p w14:paraId="2DE99690" w14:textId="77777777" w:rsidR="00AB69B4" w:rsidRPr="00AB69B4" w:rsidRDefault="00AB69B4" w:rsidP="00AB69B4">
      <w:pPr>
        <w:rPr>
          <w:sz w:val="2"/>
          <w:szCs w:val="2"/>
        </w:rPr>
      </w:pPr>
    </w:p>
    <w:p w14:paraId="7541CC4E" w14:textId="77777777" w:rsidR="00AB69B4" w:rsidRPr="00AB69B4" w:rsidRDefault="00AB69B4" w:rsidP="00AB69B4">
      <w:pPr>
        <w:rPr>
          <w:sz w:val="2"/>
          <w:szCs w:val="2"/>
        </w:rPr>
      </w:pPr>
    </w:p>
    <w:p w14:paraId="7847BCCD" w14:textId="77777777" w:rsidR="00AB69B4" w:rsidRPr="00AB69B4" w:rsidRDefault="00AB69B4" w:rsidP="00AB69B4">
      <w:pPr>
        <w:rPr>
          <w:sz w:val="2"/>
          <w:szCs w:val="2"/>
        </w:rPr>
      </w:pPr>
    </w:p>
    <w:p w14:paraId="7322F709" w14:textId="77777777" w:rsidR="00AB69B4" w:rsidRPr="00AB69B4" w:rsidRDefault="00AB69B4" w:rsidP="00AB69B4">
      <w:pPr>
        <w:rPr>
          <w:sz w:val="2"/>
          <w:szCs w:val="2"/>
        </w:rPr>
      </w:pPr>
    </w:p>
    <w:p w14:paraId="1F6C0A22" w14:textId="77777777" w:rsidR="00AB69B4" w:rsidRPr="00AB69B4" w:rsidRDefault="00AB69B4" w:rsidP="00AB69B4">
      <w:pPr>
        <w:rPr>
          <w:sz w:val="2"/>
          <w:szCs w:val="2"/>
        </w:rPr>
      </w:pPr>
    </w:p>
    <w:p w14:paraId="0ECD898E" w14:textId="77777777" w:rsidR="00AB69B4" w:rsidRPr="00AB69B4" w:rsidRDefault="00AB69B4" w:rsidP="00AB69B4">
      <w:pPr>
        <w:rPr>
          <w:sz w:val="2"/>
          <w:szCs w:val="2"/>
        </w:rPr>
      </w:pPr>
    </w:p>
    <w:p w14:paraId="7E22BFD5" w14:textId="77777777" w:rsidR="00AB69B4" w:rsidRPr="00AB69B4" w:rsidRDefault="00AB69B4" w:rsidP="00AB69B4">
      <w:pPr>
        <w:rPr>
          <w:sz w:val="2"/>
          <w:szCs w:val="2"/>
        </w:rPr>
      </w:pPr>
    </w:p>
    <w:p w14:paraId="162657E0" w14:textId="77777777" w:rsidR="00AB69B4" w:rsidRPr="00AB69B4" w:rsidRDefault="00AB69B4" w:rsidP="00AB69B4">
      <w:pPr>
        <w:rPr>
          <w:sz w:val="2"/>
          <w:szCs w:val="2"/>
        </w:rPr>
      </w:pPr>
    </w:p>
    <w:p w14:paraId="5805EBD7" w14:textId="77777777" w:rsidR="00AB69B4" w:rsidRPr="00AB69B4" w:rsidRDefault="00AB69B4" w:rsidP="00AB69B4">
      <w:pPr>
        <w:rPr>
          <w:sz w:val="2"/>
          <w:szCs w:val="2"/>
        </w:rPr>
      </w:pPr>
    </w:p>
    <w:p w14:paraId="76356B2C" w14:textId="77777777" w:rsidR="00AB69B4" w:rsidRPr="00AB69B4" w:rsidRDefault="00AB69B4" w:rsidP="00AB69B4">
      <w:pPr>
        <w:rPr>
          <w:sz w:val="2"/>
          <w:szCs w:val="2"/>
        </w:rPr>
      </w:pPr>
    </w:p>
    <w:p w14:paraId="7A5D6F8A" w14:textId="77777777" w:rsidR="00AB69B4" w:rsidRPr="00AB69B4" w:rsidRDefault="00AB69B4" w:rsidP="00AB69B4">
      <w:pPr>
        <w:rPr>
          <w:sz w:val="2"/>
          <w:szCs w:val="2"/>
        </w:rPr>
      </w:pPr>
    </w:p>
    <w:p w14:paraId="6D8D0B60" w14:textId="77777777" w:rsidR="00AB69B4" w:rsidRPr="00AB69B4" w:rsidRDefault="00AB69B4" w:rsidP="00AB69B4">
      <w:pPr>
        <w:rPr>
          <w:sz w:val="2"/>
          <w:szCs w:val="2"/>
        </w:rPr>
      </w:pPr>
    </w:p>
    <w:p w14:paraId="56FA40A9" w14:textId="77777777" w:rsidR="00AB69B4" w:rsidRPr="00AB69B4" w:rsidRDefault="00AB69B4" w:rsidP="00AB69B4">
      <w:pPr>
        <w:rPr>
          <w:sz w:val="2"/>
          <w:szCs w:val="2"/>
        </w:rPr>
      </w:pPr>
    </w:p>
    <w:p w14:paraId="598F64B1" w14:textId="77777777" w:rsidR="00AB69B4" w:rsidRPr="00AB69B4" w:rsidRDefault="00AB69B4" w:rsidP="00AB69B4">
      <w:pPr>
        <w:rPr>
          <w:sz w:val="2"/>
          <w:szCs w:val="2"/>
        </w:rPr>
      </w:pPr>
    </w:p>
    <w:p w14:paraId="6D16B736" w14:textId="77777777" w:rsidR="00AB69B4" w:rsidRPr="00AB69B4" w:rsidRDefault="00AB69B4" w:rsidP="00AB69B4">
      <w:pPr>
        <w:rPr>
          <w:sz w:val="2"/>
          <w:szCs w:val="2"/>
        </w:rPr>
      </w:pPr>
    </w:p>
    <w:p w14:paraId="1B7F7573" w14:textId="77777777" w:rsidR="00AB69B4" w:rsidRPr="00AB69B4" w:rsidRDefault="00AB69B4" w:rsidP="00AB69B4">
      <w:pPr>
        <w:rPr>
          <w:sz w:val="2"/>
          <w:szCs w:val="2"/>
        </w:rPr>
      </w:pPr>
    </w:p>
    <w:p w14:paraId="03C986BC" w14:textId="77777777" w:rsidR="00AB69B4" w:rsidRPr="00AB69B4" w:rsidRDefault="00AB69B4" w:rsidP="00AB69B4">
      <w:pPr>
        <w:rPr>
          <w:sz w:val="2"/>
          <w:szCs w:val="2"/>
        </w:rPr>
      </w:pPr>
    </w:p>
    <w:p w14:paraId="6542987C" w14:textId="77777777" w:rsidR="00AB69B4" w:rsidRPr="00AB69B4" w:rsidRDefault="00AB69B4" w:rsidP="00AB69B4">
      <w:pPr>
        <w:rPr>
          <w:sz w:val="2"/>
          <w:szCs w:val="2"/>
        </w:rPr>
      </w:pPr>
    </w:p>
    <w:p w14:paraId="46E0C41C" w14:textId="77777777" w:rsidR="00AB69B4" w:rsidRPr="00AB69B4" w:rsidRDefault="00AB69B4" w:rsidP="00AB69B4">
      <w:pPr>
        <w:rPr>
          <w:sz w:val="2"/>
          <w:szCs w:val="2"/>
        </w:rPr>
      </w:pPr>
    </w:p>
    <w:p w14:paraId="37D031B3" w14:textId="77777777" w:rsidR="00AB69B4" w:rsidRPr="00AB69B4" w:rsidRDefault="00AB69B4" w:rsidP="00AB69B4">
      <w:pPr>
        <w:rPr>
          <w:sz w:val="2"/>
          <w:szCs w:val="2"/>
        </w:rPr>
      </w:pPr>
    </w:p>
    <w:p w14:paraId="490F7D76" w14:textId="77777777" w:rsidR="00AB69B4" w:rsidRPr="00AB69B4" w:rsidRDefault="00AB69B4" w:rsidP="00AB69B4">
      <w:pPr>
        <w:rPr>
          <w:sz w:val="2"/>
          <w:szCs w:val="2"/>
        </w:rPr>
      </w:pPr>
    </w:p>
    <w:p w14:paraId="724D051C" w14:textId="77777777" w:rsidR="00AB69B4" w:rsidRPr="00AB69B4" w:rsidRDefault="00AB69B4" w:rsidP="00AB69B4">
      <w:pPr>
        <w:rPr>
          <w:sz w:val="2"/>
          <w:szCs w:val="2"/>
        </w:rPr>
      </w:pPr>
    </w:p>
    <w:p w14:paraId="0FC9FCEF" w14:textId="77777777" w:rsidR="00AB69B4" w:rsidRPr="00AB69B4" w:rsidRDefault="00AB69B4" w:rsidP="00AB69B4">
      <w:pPr>
        <w:rPr>
          <w:sz w:val="2"/>
          <w:szCs w:val="2"/>
        </w:rPr>
      </w:pPr>
    </w:p>
    <w:p w14:paraId="52F916BE" w14:textId="77777777" w:rsidR="00AB69B4" w:rsidRPr="00AB69B4" w:rsidRDefault="00AB69B4" w:rsidP="00AB69B4">
      <w:pPr>
        <w:rPr>
          <w:sz w:val="2"/>
          <w:szCs w:val="2"/>
        </w:rPr>
      </w:pPr>
    </w:p>
    <w:p w14:paraId="38EA6086" w14:textId="77777777" w:rsidR="00AB69B4" w:rsidRPr="00AB69B4" w:rsidRDefault="00AB69B4" w:rsidP="00AB69B4">
      <w:pPr>
        <w:rPr>
          <w:sz w:val="2"/>
          <w:szCs w:val="2"/>
        </w:rPr>
      </w:pPr>
    </w:p>
    <w:p w14:paraId="1285C4EE" w14:textId="77777777" w:rsidR="00AB69B4" w:rsidRPr="00AB69B4" w:rsidRDefault="00AB69B4" w:rsidP="00AB69B4">
      <w:pPr>
        <w:rPr>
          <w:sz w:val="2"/>
          <w:szCs w:val="2"/>
        </w:rPr>
      </w:pPr>
    </w:p>
    <w:p w14:paraId="30E0A68B" w14:textId="77777777" w:rsidR="00AB69B4" w:rsidRPr="00AB69B4" w:rsidRDefault="00AB69B4" w:rsidP="00AB69B4">
      <w:pPr>
        <w:rPr>
          <w:sz w:val="2"/>
          <w:szCs w:val="2"/>
        </w:rPr>
      </w:pPr>
    </w:p>
    <w:p w14:paraId="3561F24C" w14:textId="77777777" w:rsidR="00AB69B4" w:rsidRPr="00AB69B4" w:rsidRDefault="00AB69B4" w:rsidP="00AB69B4">
      <w:pPr>
        <w:rPr>
          <w:sz w:val="2"/>
          <w:szCs w:val="2"/>
        </w:rPr>
      </w:pPr>
    </w:p>
    <w:p w14:paraId="0999123F" w14:textId="77777777" w:rsidR="00AB69B4" w:rsidRPr="00AB69B4" w:rsidRDefault="00AB69B4" w:rsidP="00AB69B4">
      <w:pPr>
        <w:rPr>
          <w:sz w:val="2"/>
          <w:szCs w:val="2"/>
        </w:rPr>
      </w:pPr>
    </w:p>
    <w:p w14:paraId="505DBD0C" w14:textId="77777777" w:rsidR="00AB69B4" w:rsidRPr="00AB69B4" w:rsidRDefault="00AB69B4" w:rsidP="00AB69B4">
      <w:pPr>
        <w:rPr>
          <w:sz w:val="2"/>
          <w:szCs w:val="2"/>
        </w:rPr>
      </w:pPr>
    </w:p>
    <w:p w14:paraId="372A5E1C" w14:textId="77777777" w:rsidR="00AB69B4" w:rsidRPr="00AB69B4" w:rsidRDefault="00AB69B4" w:rsidP="00AB69B4">
      <w:pPr>
        <w:rPr>
          <w:sz w:val="2"/>
          <w:szCs w:val="2"/>
        </w:rPr>
      </w:pPr>
    </w:p>
    <w:p w14:paraId="6F692F76" w14:textId="77777777" w:rsidR="00AB69B4" w:rsidRPr="00AB69B4" w:rsidRDefault="00AB69B4" w:rsidP="00AB69B4">
      <w:pPr>
        <w:rPr>
          <w:sz w:val="2"/>
          <w:szCs w:val="2"/>
        </w:rPr>
      </w:pPr>
    </w:p>
    <w:p w14:paraId="314EB329" w14:textId="77777777" w:rsidR="00AB69B4" w:rsidRPr="00AB69B4" w:rsidRDefault="00AB69B4" w:rsidP="00AB69B4">
      <w:pPr>
        <w:rPr>
          <w:sz w:val="2"/>
          <w:szCs w:val="2"/>
        </w:rPr>
      </w:pPr>
    </w:p>
    <w:p w14:paraId="333BF7F3" w14:textId="77777777" w:rsidR="00AB69B4" w:rsidRPr="00AB69B4" w:rsidRDefault="00AB69B4" w:rsidP="00AB69B4">
      <w:pPr>
        <w:rPr>
          <w:sz w:val="2"/>
          <w:szCs w:val="2"/>
        </w:rPr>
      </w:pPr>
    </w:p>
    <w:p w14:paraId="1EA3E6C4" w14:textId="77777777" w:rsidR="00AB69B4" w:rsidRPr="00AB69B4" w:rsidRDefault="00AB69B4" w:rsidP="00AB69B4">
      <w:pPr>
        <w:rPr>
          <w:sz w:val="2"/>
          <w:szCs w:val="2"/>
        </w:rPr>
      </w:pPr>
    </w:p>
    <w:p w14:paraId="10D8BD9B" w14:textId="77777777" w:rsidR="00AB69B4" w:rsidRPr="00AB69B4" w:rsidRDefault="00AB69B4" w:rsidP="00AB69B4">
      <w:pPr>
        <w:rPr>
          <w:sz w:val="2"/>
          <w:szCs w:val="2"/>
        </w:rPr>
      </w:pPr>
    </w:p>
    <w:p w14:paraId="65EE92F6" w14:textId="77777777" w:rsidR="00AB69B4" w:rsidRPr="00AB69B4" w:rsidRDefault="00AB69B4" w:rsidP="00AB69B4">
      <w:pPr>
        <w:rPr>
          <w:sz w:val="2"/>
          <w:szCs w:val="2"/>
        </w:rPr>
      </w:pPr>
    </w:p>
    <w:p w14:paraId="0C88D54A" w14:textId="77777777" w:rsidR="00AB69B4" w:rsidRPr="00AB69B4" w:rsidRDefault="00AB69B4" w:rsidP="00AB69B4">
      <w:pPr>
        <w:rPr>
          <w:sz w:val="2"/>
          <w:szCs w:val="2"/>
        </w:rPr>
      </w:pPr>
    </w:p>
    <w:p w14:paraId="786B3D43" w14:textId="77777777" w:rsidR="00AB69B4" w:rsidRPr="00AB69B4" w:rsidRDefault="00AB69B4" w:rsidP="00AB69B4">
      <w:pPr>
        <w:rPr>
          <w:sz w:val="2"/>
          <w:szCs w:val="2"/>
        </w:rPr>
      </w:pPr>
    </w:p>
    <w:p w14:paraId="451A3B2F" w14:textId="77777777" w:rsidR="00AB69B4" w:rsidRPr="00AB69B4" w:rsidRDefault="00AB69B4" w:rsidP="00AB69B4">
      <w:pPr>
        <w:rPr>
          <w:sz w:val="2"/>
          <w:szCs w:val="2"/>
        </w:rPr>
      </w:pPr>
    </w:p>
    <w:p w14:paraId="1A5D600E" w14:textId="77777777" w:rsidR="00AB69B4" w:rsidRPr="00AB69B4" w:rsidRDefault="00AB69B4" w:rsidP="00AB69B4">
      <w:pPr>
        <w:rPr>
          <w:sz w:val="2"/>
          <w:szCs w:val="2"/>
        </w:rPr>
      </w:pPr>
    </w:p>
    <w:p w14:paraId="0B3AB4BB" w14:textId="77777777" w:rsidR="00AB69B4" w:rsidRPr="00AB69B4" w:rsidRDefault="00AB69B4" w:rsidP="00AB69B4">
      <w:pPr>
        <w:rPr>
          <w:sz w:val="2"/>
          <w:szCs w:val="2"/>
        </w:rPr>
      </w:pPr>
    </w:p>
    <w:p w14:paraId="663433E3" w14:textId="77777777" w:rsidR="00AB69B4" w:rsidRPr="00AB69B4" w:rsidRDefault="00AB69B4" w:rsidP="00AB69B4">
      <w:pPr>
        <w:rPr>
          <w:sz w:val="2"/>
          <w:szCs w:val="2"/>
        </w:rPr>
      </w:pPr>
    </w:p>
    <w:p w14:paraId="7BB77004" w14:textId="77777777" w:rsidR="00AB69B4" w:rsidRPr="00AB69B4" w:rsidRDefault="00AB69B4" w:rsidP="00AB69B4">
      <w:pPr>
        <w:rPr>
          <w:sz w:val="2"/>
          <w:szCs w:val="2"/>
        </w:rPr>
      </w:pPr>
    </w:p>
    <w:p w14:paraId="47514084" w14:textId="77777777" w:rsidR="00AB69B4" w:rsidRPr="00AB69B4" w:rsidRDefault="00AB69B4" w:rsidP="00AB69B4">
      <w:pPr>
        <w:rPr>
          <w:sz w:val="2"/>
          <w:szCs w:val="2"/>
        </w:rPr>
      </w:pPr>
    </w:p>
    <w:p w14:paraId="1324D38F" w14:textId="77777777" w:rsidR="00AB69B4" w:rsidRPr="00AB69B4" w:rsidRDefault="00AB69B4" w:rsidP="00AB69B4">
      <w:pPr>
        <w:rPr>
          <w:sz w:val="2"/>
          <w:szCs w:val="2"/>
        </w:rPr>
      </w:pPr>
    </w:p>
    <w:p w14:paraId="06D4D2FE" w14:textId="77777777" w:rsidR="00AB69B4" w:rsidRPr="00AB69B4" w:rsidRDefault="00AB69B4" w:rsidP="00AB69B4">
      <w:pPr>
        <w:rPr>
          <w:sz w:val="2"/>
          <w:szCs w:val="2"/>
        </w:rPr>
      </w:pPr>
    </w:p>
    <w:p w14:paraId="2DAF1D09" w14:textId="77777777" w:rsidR="00AB69B4" w:rsidRPr="00AB69B4" w:rsidRDefault="00AB69B4" w:rsidP="00AB69B4">
      <w:pPr>
        <w:rPr>
          <w:sz w:val="2"/>
          <w:szCs w:val="2"/>
        </w:rPr>
      </w:pPr>
    </w:p>
    <w:p w14:paraId="31F9B60A" w14:textId="77777777" w:rsidR="00AB69B4" w:rsidRPr="00AB69B4" w:rsidRDefault="00AB69B4" w:rsidP="00AB69B4">
      <w:pPr>
        <w:rPr>
          <w:sz w:val="2"/>
          <w:szCs w:val="2"/>
        </w:rPr>
      </w:pPr>
    </w:p>
    <w:p w14:paraId="53C97A51" w14:textId="77777777" w:rsidR="00AB69B4" w:rsidRPr="00AB69B4" w:rsidRDefault="00AB69B4" w:rsidP="00AB69B4">
      <w:pPr>
        <w:rPr>
          <w:sz w:val="2"/>
          <w:szCs w:val="2"/>
        </w:rPr>
      </w:pPr>
    </w:p>
    <w:p w14:paraId="736669B6" w14:textId="77777777" w:rsidR="00AB69B4" w:rsidRPr="00AB69B4" w:rsidRDefault="00AB69B4" w:rsidP="00AB69B4">
      <w:pPr>
        <w:rPr>
          <w:sz w:val="2"/>
          <w:szCs w:val="2"/>
        </w:rPr>
      </w:pPr>
    </w:p>
    <w:p w14:paraId="3AF267B9" w14:textId="77777777" w:rsidR="00AB69B4" w:rsidRPr="00AB69B4" w:rsidRDefault="00AB69B4" w:rsidP="00AB69B4">
      <w:pPr>
        <w:rPr>
          <w:sz w:val="2"/>
          <w:szCs w:val="2"/>
        </w:rPr>
      </w:pPr>
    </w:p>
    <w:p w14:paraId="008200BF" w14:textId="77777777" w:rsidR="00AB69B4" w:rsidRPr="00AB69B4" w:rsidRDefault="00AB69B4" w:rsidP="00AB69B4">
      <w:pPr>
        <w:rPr>
          <w:sz w:val="2"/>
          <w:szCs w:val="2"/>
        </w:rPr>
      </w:pPr>
    </w:p>
    <w:p w14:paraId="16635F61" w14:textId="77777777" w:rsidR="00AB69B4" w:rsidRPr="00AB69B4" w:rsidRDefault="00AB69B4" w:rsidP="00AB69B4">
      <w:pPr>
        <w:rPr>
          <w:sz w:val="2"/>
          <w:szCs w:val="2"/>
        </w:rPr>
      </w:pPr>
    </w:p>
    <w:p w14:paraId="7D4EC45B" w14:textId="77777777" w:rsidR="00AB69B4" w:rsidRPr="00AB69B4" w:rsidRDefault="00AB69B4" w:rsidP="00AB69B4">
      <w:pPr>
        <w:rPr>
          <w:sz w:val="2"/>
          <w:szCs w:val="2"/>
        </w:rPr>
      </w:pPr>
    </w:p>
    <w:p w14:paraId="51CFE4A3" w14:textId="77777777" w:rsidR="00AB69B4" w:rsidRPr="00AB69B4" w:rsidRDefault="00AB69B4" w:rsidP="00AB69B4">
      <w:pPr>
        <w:rPr>
          <w:sz w:val="2"/>
          <w:szCs w:val="2"/>
        </w:rPr>
      </w:pPr>
    </w:p>
    <w:p w14:paraId="2F830FF7" w14:textId="77777777" w:rsidR="00AB69B4" w:rsidRPr="00AB69B4" w:rsidRDefault="00AB69B4" w:rsidP="00AB69B4">
      <w:pPr>
        <w:rPr>
          <w:sz w:val="2"/>
          <w:szCs w:val="2"/>
        </w:rPr>
      </w:pPr>
    </w:p>
    <w:p w14:paraId="52084CE6" w14:textId="77777777" w:rsidR="00AB69B4" w:rsidRPr="00AB69B4" w:rsidRDefault="00AB69B4" w:rsidP="00AB69B4">
      <w:pPr>
        <w:rPr>
          <w:sz w:val="2"/>
          <w:szCs w:val="2"/>
        </w:rPr>
      </w:pPr>
    </w:p>
    <w:p w14:paraId="237AE90D" w14:textId="77777777" w:rsidR="00AB69B4" w:rsidRPr="00AB69B4" w:rsidRDefault="00AB69B4" w:rsidP="00AB69B4">
      <w:pPr>
        <w:rPr>
          <w:sz w:val="2"/>
          <w:szCs w:val="2"/>
        </w:rPr>
      </w:pPr>
    </w:p>
    <w:p w14:paraId="3D4B54DD" w14:textId="77777777" w:rsidR="00AB69B4" w:rsidRPr="00AB69B4" w:rsidRDefault="00AB69B4" w:rsidP="00AB69B4">
      <w:pPr>
        <w:rPr>
          <w:sz w:val="2"/>
          <w:szCs w:val="2"/>
        </w:rPr>
      </w:pPr>
    </w:p>
    <w:p w14:paraId="0E038485" w14:textId="77777777" w:rsidR="00AB69B4" w:rsidRPr="00AB69B4" w:rsidRDefault="00AB69B4" w:rsidP="00AB69B4">
      <w:pPr>
        <w:rPr>
          <w:sz w:val="2"/>
          <w:szCs w:val="2"/>
        </w:rPr>
      </w:pPr>
    </w:p>
    <w:p w14:paraId="37FF9AD0" w14:textId="77777777" w:rsidR="00AB69B4" w:rsidRPr="00AB69B4" w:rsidRDefault="00AB69B4" w:rsidP="00AB69B4">
      <w:pPr>
        <w:rPr>
          <w:sz w:val="2"/>
          <w:szCs w:val="2"/>
        </w:rPr>
      </w:pPr>
    </w:p>
    <w:p w14:paraId="63E2F5C0" w14:textId="77777777" w:rsidR="00AB69B4" w:rsidRPr="00AB69B4" w:rsidRDefault="00AB69B4" w:rsidP="00AB69B4">
      <w:pPr>
        <w:rPr>
          <w:sz w:val="2"/>
          <w:szCs w:val="2"/>
        </w:rPr>
      </w:pPr>
    </w:p>
    <w:p w14:paraId="14FABEF0" w14:textId="77777777" w:rsidR="00AB69B4" w:rsidRPr="00AB69B4" w:rsidRDefault="00AB69B4" w:rsidP="00AB69B4">
      <w:pPr>
        <w:rPr>
          <w:sz w:val="2"/>
          <w:szCs w:val="2"/>
        </w:rPr>
      </w:pPr>
    </w:p>
    <w:p w14:paraId="727BBE26" w14:textId="77777777" w:rsidR="00AB69B4" w:rsidRPr="00AB69B4" w:rsidRDefault="00AB69B4" w:rsidP="00AB69B4">
      <w:pPr>
        <w:rPr>
          <w:sz w:val="2"/>
          <w:szCs w:val="2"/>
        </w:rPr>
      </w:pPr>
    </w:p>
    <w:p w14:paraId="103AA427" w14:textId="77777777" w:rsidR="00AB69B4" w:rsidRPr="00AB69B4" w:rsidRDefault="00AB69B4" w:rsidP="00AB69B4">
      <w:pPr>
        <w:rPr>
          <w:sz w:val="2"/>
          <w:szCs w:val="2"/>
        </w:rPr>
      </w:pPr>
    </w:p>
    <w:p w14:paraId="34B838D2" w14:textId="77777777" w:rsidR="00AB69B4" w:rsidRPr="00AB69B4" w:rsidRDefault="00AB69B4" w:rsidP="00AB69B4">
      <w:pPr>
        <w:rPr>
          <w:sz w:val="2"/>
          <w:szCs w:val="2"/>
        </w:rPr>
      </w:pPr>
    </w:p>
    <w:p w14:paraId="1A68A32A" w14:textId="77777777" w:rsidR="00AB69B4" w:rsidRPr="00AB69B4" w:rsidRDefault="00AB69B4" w:rsidP="00AB69B4">
      <w:pPr>
        <w:rPr>
          <w:sz w:val="2"/>
          <w:szCs w:val="2"/>
        </w:rPr>
      </w:pPr>
    </w:p>
    <w:p w14:paraId="3B4831B0" w14:textId="77777777" w:rsidR="00AB69B4" w:rsidRPr="00AB69B4" w:rsidRDefault="00AB69B4" w:rsidP="00AB69B4">
      <w:pPr>
        <w:rPr>
          <w:sz w:val="2"/>
          <w:szCs w:val="2"/>
        </w:rPr>
      </w:pPr>
    </w:p>
    <w:p w14:paraId="5BA705F3" w14:textId="77777777" w:rsidR="00AB69B4" w:rsidRPr="00AB69B4" w:rsidRDefault="00AB69B4" w:rsidP="00AB69B4">
      <w:pPr>
        <w:rPr>
          <w:sz w:val="2"/>
          <w:szCs w:val="2"/>
        </w:rPr>
      </w:pPr>
    </w:p>
    <w:p w14:paraId="319C3363" w14:textId="77777777" w:rsidR="00AB69B4" w:rsidRPr="00AB69B4" w:rsidRDefault="00AB69B4" w:rsidP="00AB69B4">
      <w:pPr>
        <w:rPr>
          <w:sz w:val="2"/>
          <w:szCs w:val="2"/>
        </w:rPr>
      </w:pPr>
    </w:p>
    <w:p w14:paraId="506C3D52" w14:textId="77777777" w:rsidR="00AB69B4" w:rsidRPr="00AB69B4" w:rsidRDefault="00AB69B4" w:rsidP="00AB69B4">
      <w:pPr>
        <w:rPr>
          <w:sz w:val="2"/>
          <w:szCs w:val="2"/>
        </w:rPr>
      </w:pPr>
    </w:p>
    <w:p w14:paraId="63796341" w14:textId="77777777" w:rsidR="00AB69B4" w:rsidRPr="00AB69B4" w:rsidRDefault="00AB69B4" w:rsidP="00AB69B4">
      <w:pPr>
        <w:rPr>
          <w:sz w:val="2"/>
          <w:szCs w:val="2"/>
        </w:rPr>
      </w:pPr>
    </w:p>
    <w:p w14:paraId="42E1A71B" w14:textId="77777777" w:rsidR="00AB69B4" w:rsidRPr="00AB69B4" w:rsidRDefault="00AB69B4" w:rsidP="00AB69B4">
      <w:pPr>
        <w:rPr>
          <w:sz w:val="2"/>
          <w:szCs w:val="2"/>
        </w:rPr>
      </w:pPr>
    </w:p>
    <w:p w14:paraId="65D47F43" w14:textId="77777777" w:rsidR="00AB69B4" w:rsidRPr="00AB69B4" w:rsidRDefault="00AB69B4" w:rsidP="00AB69B4">
      <w:pPr>
        <w:rPr>
          <w:sz w:val="2"/>
          <w:szCs w:val="2"/>
        </w:rPr>
      </w:pPr>
    </w:p>
    <w:p w14:paraId="24231FFB" w14:textId="77777777" w:rsidR="00AB69B4" w:rsidRPr="00AB69B4" w:rsidRDefault="00AB69B4" w:rsidP="00AB69B4">
      <w:pPr>
        <w:rPr>
          <w:sz w:val="2"/>
          <w:szCs w:val="2"/>
        </w:rPr>
      </w:pPr>
    </w:p>
    <w:p w14:paraId="728EB693" w14:textId="77777777" w:rsidR="00AB69B4" w:rsidRPr="00AB69B4" w:rsidRDefault="00AB69B4" w:rsidP="00AB69B4">
      <w:pPr>
        <w:rPr>
          <w:sz w:val="2"/>
          <w:szCs w:val="2"/>
        </w:rPr>
      </w:pPr>
    </w:p>
    <w:p w14:paraId="67FF0FCC" w14:textId="77777777" w:rsidR="00AB69B4" w:rsidRPr="00AB69B4" w:rsidRDefault="00AB69B4" w:rsidP="00AB69B4">
      <w:pPr>
        <w:rPr>
          <w:sz w:val="2"/>
          <w:szCs w:val="2"/>
        </w:rPr>
      </w:pPr>
    </w:p>
    <w:p w14:paraId="3F0E029D" w14:textId="77777777" w:rsidR="00AB69B4" w:rsidRPr="00AB69B4" w:rsidRDefault="00AB69B4" w:rsidP="00AB69B4">
      <w:pPr>
        <w:rPr>
          <w:sz w:val="2"/>
          <w:szCs w:val="2"/>
        </w:rPr>
      </w:pPr>
    </w:p>
    <w:p w14:paraId="17872465" w14:textId="77777777" w:rsidR="00AB69B4" w:rsidRPr="00AB69B4" w:rsidRDefault="00AB69B4" w:rsidP="00AB69B4">
      <w:pPr>
        <w:rPr>
          <w:sz w:val="2"/>
          <w:szCs w:val="2"/>
        </w:rPr>
      </w:pPr>
    </w:p>
    <w:p w14:paraId="368BE4A0" w14:textId="77777777" w:rsidR="00AB69B4" w:rsidRPr="00AB69B4" w:rsidRDefault="00AB69B4" w:rsidP="00AB69B4">
      <w:pPr>
        <w:rPr>
          <w:sz w:val="2"/>
          <w:szCs w:val="2"/>
        </w:rPr>
      </w:pPr>
    </w:p>
    <w:p w14:paraId="2FCE8EDD" w14:textId="77777777" w:rsidR="00AB69B4" w:rsidRPr="00AB69B4" w:rsidRDefault="00AB69B4" w:rsidP="00AB69B4">
      <w:pPr>
        <w:rPr>
          <w:sz w:val="2"/>
          <w:szCs w:val="2"/>
        </w:rPr>
      </w:pPr>
    </w:p>
    <w:p w14:paraId="224B8BBB" w14:textId="77777777" w:rsidR="00AB69B4" w:rsidRPr="00AB69B4" w:rsidRDefault="00AB69B4" w:rsidP="00AB69B4">
      <w:pPr>
        <w:rPr>
          <w:sz w:val="2"/>
          <w:szCs w:val="2"/>
        </w:rPr>
      </w:pPr>
    </w:p>
    <w:p w14:paraId="473C376F" w14:textId="77777777" w:rsidR="00AB69B4" w:rsidRPr="00AB69B4" w:rsidRDefault="00AB69B4" w:rsidP="00AB69B4">
      <w:pPr>
        <w:rPr>
          <w:sz w:val="2"/>
          <w:szCs w:val="2"/>
        </w:rPr>
      </w:pPr>
    </w:p>
    <w:p w14:paraId="6C27877F" w14:textId="77777777" w:rsidR="00AB69B4" w:rsidRPr="00AB69B4" w:rsidRDefault="00AB69B4" w:rsidP="00AB69B4">
      <w:pPr>
        <w:rPr>
          <w:sz w:val="2"/>
          <w:szCs w:val="2"/>
        </w:rPr>
      </w:pPr>
    </w:p>
    <w:p w14:paraId="4385FBBD" w14:textId="77777777" w:rsidR="00AB69B4" w:rsidRPr="00AB69B4" w:rsidRDefault="00AB69B4" w:rsidP="00AB69B4">
      <w:pPr>
        <w:rPr>
          <w:sz w:val="2"/>
          <w:szCs w:val="2"/>
        </w:rPr>
      </w:pPr>
    </w:p>
    <w:p w14:paraId="06174B05" w14:textId="77777777" w:rsidR="00AB69B4" w:rsidRPr="00AB69B4" w:rsidRDefault="00AB69B4" w:rsidP="00AB69B4">
      <w:pPr>
        <w:rPr>
          <w:sz w:val="2"/>
          <w:szCs w:val="2"/>
        </w:rPr>
      </w:pPr>
    </w:p>
    <w:p w14:paraId="46A5ABA0" w14:textId="77777777" w:rsidR="00AB69B4" w:rsidRPr="00AB69B4" w:rsidRDefault="00AB69B4" w:rsidP="00AB69B4">
      <w:pPr>
        <w:rPr>
          <w:sz w:val="2"/>
          <w:szCs w:val="2"/>
        </w:rPr>
      </w:pPr>
    </w:p>
    <w:p w14:paraId="5CB5E46D" w14:textId="77777777" w:rsidR="00AB69B4" w:rsidRPr="00AB69B4" w:rsidRDefault="00AB69B4" w:rsidP="00AB69B4">
      <w:pPr>
        <w:rPr>
          <w:sz w:val="2"/>
          <w:szCs w:val="2"/>
        </w:rPr>
      </w:pPr>
    </w:p>
    <w:p w14:paraId="4909187E" w14:textId="77777777" w:rsidR="00AB69B4" w:rsidRPr="00AB69B4" w:rsidRDefault="00AB69B4" w:rsidP="00AB69B4">
      <w:pPr>
        <w:rPr>
          <w:sz w:val="2"/>
          <w:szCs w:val="2"/>
        </w:rPr>
      </w:pPr>
    </w:p>
    <w:p w14:paraId="7CFD6D04" w14:textId="77777777" w:rsidR="00AB69B4" w:rsidRPr="00AB69B4" w:rsidRDefault="00AB69B4" w:rsidP="00AB69B4">
      <w:pPr>
        <w:rPr>
          <w:sz w:val="2"/>
          <w:szCs w:val="2"/>
        </w:rPr>
      </w:pPr>
    </w:p>
    <w:p w14:paraId="214C2B17" w14:textId="77777777" w:rsidR="00AB69B4" w:rsidRPr="00AB69B4" w:rsidRDefault="00AB69B4" w:rsidP="00AB69B4">
      <w:pPr>
        <w:rPr>
          <w:sz w:val="2"/>
          <w:szCs w:val="2"/>
        </w:rPr>
      </w:pPr>
    </w:p>
    <w:p w14:paraId="021DD5EB" w14:textId="77777777" w:rsidR="00AB69B4" w:rsidRPr="00AB69B4" w:rsidRDefault="00AB69B4" w:rsidP="00AB69B4">
      <w:pPr>
        <w:rPr>
          <w:sz w:val="2"/>
          <w:szCs w:val="2"/>
        </w:rPr>
      </w:pPr>
    </w:p>
    <w:p w14:paraId="4DA45390" w14:textId="77777777" w:rsidR="00AB69B4" w:rsidRPr="00AB69B4" w:rsidRDefault="00AB69B4" w:rsidP="00AB69B4">
      <w:pPr>
        <w:rPr>
          <w:sz w:val="2"/>
          <w:szCs w:val="2"/>
        </w:rPr>
      </w:pPr>
    </w:p>
    <w:p w14:paraId="3426A830" w14:textId="77777777" w:rsidR="00AB69B4" w:rsidRPr="00AB69B4" w:rsidRDefault="00AB69B4" w:rsidP="00AB69B4">
      <w:pPr>
        <w:rPr>
          <w:sz w:val="2"/>
          <w:szCs w:val="2"/>
        </w:rPr>
      </w:pPr>
    </w:p>
    <w:p w14:paraId="4A0F00FE" w14:textId="77777777" w:rsidR="00AB69B4" w:rsidRPr="00AB69B4" w:rsidRDefault="00AB69B4" w:rsidP="00AB69B4">
      <w:pPr>
        <w:rPr>
          <w:sz w:val="2"/>
          <w:szCs w:val="2"/>
        </w:rPr>
      </w:pPr>
    </w:p>
    <w:p w14:paraId="3CA5FC05" w14:textId="77777777" w:rsidR="00AB69B4" w:rsidRPr="00AB69B4" w:rsidRDefault="00AB69B4" w:rsidP="00AB69B4">
      <w:pPr>
        <w:rPr>
          <w:sz w:val="2"/>
          <w:szCs w:val="2"/>
        </w:rPr>
      </w:pPr>
    </w:p>
    <w:p w14:paraId="46C22D4C" w14:textId="77777777" w:rsidR="00AB69B4" w:rsidRPr="00AB69B4" w:rsidRDefault="00AB69B4" w:rsidP="00AB69B4">
      <w:pPr>
        <w:rPr>
          <w:sz w:val="2"/>
          <w:szCs w:val="2"/>
        </w:rPr>
      </w:pPr>
    </w:p>
    <w:p w14:paraId="2250A284" w14:textId="77777777" w:rsidR="00AB69B4" w:rsidRPr="00AB69B4" w:rsidRDefault="00AB69B4" w:rsidP="00AB69B4">
      <w:pPr>
        <w:rPr>
          <w:sz w:val="2"/>
          <w:szCs w:val="2"/>
        </w:rPr>
      </w:pPr>
    </w:p>
    <w:p w14:paraId="0A7756A2" w14:textId="77777777" w:rsidR="00AB69B4" w:rsidRPr="00AB69B4" w:rsidRDefault="00AB69B4" w:rsidP="00AB69B4">
      <w:pPr>
        <w:rPr>
          <w:sz w:val="2"/>
          <w:szCs w:val="2"/>
        </w:rPr>
      </w:pPr>
    </w:p>
    <w:p w14:paraId="1F432C91" w14:textId="77777777" w:rsidR="00AB69B4" w:rsidRPr="00AB69B4" w:rsidRDefault="00AB69B4" w:rsidP="00AB69B4">
      <w:pPr>
        <w:rPr>
          <w:sz w:val="2"/>
          <w:szCs w:val="2"/>
        </w:rPr>
      </w:pPr>
    </w:p>
    <w:p w14:paraId="6F11747D" w14:textId="77777777" w:rsidR="00AB69B4" w:rsidRPr="00AB69B4" w:rsidRDefault="00AB69B4" w:rsidP="00AB69B4">
      <w:pPr>
        <w:rPr>
          <w:sz w:val="2"/>
          <w:szCs w:val="2"/>
        </w:rPr>
      </w:pPr>
    </w:p>
    <w:p w14:paraId="0BAED9FF" w14:textId="77777777" w:rsidR="00AB69B4" w:rsidRPr="00AB69B4" w:rsidRDefault="00AB69B4" w:rsidP="00AB69B4">
      <w:pPr>
        <w:rPr>
          <w:sz w:val="2"/>
          <w:szCs w:val="2"/>
        </w:rPr>
      </w:pPr>
    </w:p>
    <w:p w14:paraId="4DEDC568" w14:textId="77777777" w:rsidR="00AB69B4" w:rsidRPr="00AB69B4" w:rsidRDefault="00AB69B4" w:rsidP="00AB69B4">
      <w:pPr>
        <w:rPr>
          <w:sz w:val="2"/>
          <w:szCs w:val="2"/>
        </w:rPr>
      </w:pPr>
    </w:p>
    <w:p w14:paraId="35BB0258" w14:textId="77777777" w:rsidR="00AB69B4" w:rsidRPr="00AB69B4" w:rsidRDefault="00AB69B4" w:rsidP="00AB69B4">
      <w:pPr>
        <w:rPr>
          <w:sz w:val="2"/>
          <w:szCs w:val="2"/>
        </w:rPr>
      </w:pPr>
    </w:p>
    <w:p w14:paraId="6255C275" w14:textId="77777777" w:rsidR="00AB69B4" w:rsidRPr="00AB69B4" w:rsidRDefault="00AB69B4" w:rsidP="00AB69B4">
      <w:pPr>
        <w:rPr>
          <w:sz w:val="2"/>
          <w:szCs w:val="2"/>
        </w:rPr>
      </w:pPr>
    </w:p>
    <w:p w14:paraId="0F11F034" w14:textId="77777777" w:rsidR="00AB69B4" w:rsidRPr="00AB69B4" w:rsidRDefault="00AB69B4" w:rsidP="00AB69B4">
      <w:pPr>
        <w:rPr>
          <w:sz w:val="2"/>
          <w:szCs w:val="2"/>
        </w:rPr>
      </w:pPr>
    </w:p>
    <w:p w14:paraId="3E38AB5F" w14:textId="77777777" w:rsidR="00AB69B4" w:rsidRPr="00AB69B4" w:rsidRDefault="00AB69B4" w:rsidP="00AB69B4">
      <w:pPr>
        <w:rPr>
          <w:sz w:val="2"/>
          <w:szCs w:val="2"/>
        </w:rPr>
      </w:pPr>
    </w:p>
    <w:p w14:paraId="1F1322FF" w14:textId="77777777" w:rsidR="00AB69B4" w:rsidRPr="00AB69B4" w:rsidRDefault="00AB69B4" w:rsidP="00AB69B4">
      <w:pPr>
        <w:rPr>
          <w:sz w:val="2"/>
          <w:szCs w:val="2"/>
        </w:rPr>
      </w:pPr>
    </w:p>
    <w:p w14:paraId="3C324F0D" w14:textId="77777777" w:rsidR="00AB69B4" w:rsidRPr="00AB69B4" w:rsidRDefault="00AB69B4" w:rsidP="00AB69B4">
      <w:pPr>
        <w:rPr>
          <w:sz w:val="2"/>
          <w:szCs w:val="2"/>
        </w:rPr>
      </w:pPr>
    </w:p>
    <w:p w14:paraId="710F8B53" w14:textId="77777777" w:rsidR="00AB69B4" w:rsidRPr="00AB69B4" w:rsidRDefault="00AB69B4" w:rsidP="00AB69B4">
      <w:pPr>
        <w:rPr>
          <w:sz w:val="2"/>
          <w:szCs w:val="2"/>
        </w:rPr>
      </w:pPr>
    </w:p>
    <w:p w14:paraId="7C60D4AD" w14:textId="77777777" w:rsidR="00AB69B4" w:rsidRPr="00AB69B4" w:rsidRDefault="00AB69B4" w:rsidP="00AB69B4">
      <w:pPr>
        <w:rPr>
          <w:sz w:val="2"/>
          <w:szCs w:val="2"/>
        </w:rPr>
      </w:pPr>
    </w:p>
    <w:p w14:paraId="29CBF5D9" w14:textId="77777777" w:rsidR="00AB69B4" w:rsidRPr="00AB69B4" w:rsidRDefault="00AB69B4" w:rsidP="00AB69B4">
      <w:pPr>
        <w:rPr>
          <w:sz w:val="2"/>
          <w:szCs w:val="2"/>
        </w:rPr>
      </w:pPr>
    </w:p>
    <w:p w14:paraId="10A34932" w14:textId="77777777" w:rsidR="00AB69B4" w:rsidRPr="00AB69B4" w:rsidRDefault="00AB69B4" w:rsidP="00AB69B4">
      <w:pPr>
        <w:rPr>
          <w:sz w:val="2"/>
          <w:szCs w:val="2"/>
        </w:rPr>
      </w:pPr>
    </w:p>
    <w:p w14:paraId="633BC1F4" w14:textId="77777777" w:rsidR="00AB69B4" w:rsidRPr="00AB69B4" w:rsidRDefault="00AB69B4" w:rsidP="00AB69B4">
      <w:pPr>
        <w:rPr>
          <w:sz w:val="2"/>
          <w:szCs w:val="2"/>
        </w:rPr>
      </w:pPr>
    </w:p>
    <w:p w14:paraId="068C8FBA" w14:textId="77777777" w:rsidR="00AB69B4" w:rsidRPr="00AB69B4" w:rsidRDefault="00AB69B4" w:rsidP="00AB69B4">
      <w:pPr>
        <w:rPr>
          <w:sz w:val="2"/>
          <w:szCs w:val="2"/>
        </w:rPr>
      </w:pPr>
    </w:p>
    <w:p w14:paraId="59727D21" w14:textId="77777777" w:rsidR="00AB69B4" w:rsidRPr="00AB69B4" w:rsidRDefault="00AB69B4" w:rsidP="00AB69B4">
      <w:pPr>
        <w:rPr>
          <w:sz w:val="2"/>
          <w:szCs w:val="2"/>
        </w:rPr>
      </w:pPr>
    </w:p>
    <w:p w14:paraId="18373B6C" w14:textId="77777777" w:rsidR="00AB69B4" w:rsidRPr="00AB69B4" w:rsidRDefault="00AB69B4" w:rsidP="00AB69B4">
      <w:pPr>
        <w:rPr>
          <w:sz w:val="2"/>
          <w:szCs w:val="2"/>
        </w:rPr>
      </w:pPr>
    </w:p>
    <w:p w14:paraId="19EF6F4F" w14:textId="77777777" w:rsidR="00AB69B4" w:rsidRPr="00AB69B4" w:rsidRDefault="00AB69B4" w:rsidP="00AB69B4">
      <w:pPr>
        <w:rPr>
          <w:sz w:val="2"/>
          <w:szCs w:val="2"/>
        </w:rPr>
      </w:pPr>
    </w:p>
    <w:p w14:paraId="118DF1B5" w14:textId="77777777" w:rsidR="00AB69B4" w:rsidRPr="00AB69B4" w:rsidRDefault="00AB69B4" w:rsidP="00AB69B4">
      <w:pPr>
        <w:rPr>
          <w:sz w:val="2"/>
          <w:szCs w:val="2"/>
        </w:rPr>
      </w:pPr>
    </w:p>
    <w:p w14:paraId="0D7E7596" w14:textId="77777777" w:rsidR="00AB69B4" w:rsidRPr="00AB69B4" w:rsidRDefault="00AB69B4" w:rsidP="00AB69B4">
      <w:pPr>
        <w:rPr>
          <w:sz w:val="2"/>
          <w:szCs w:val="2"/>
        </w:rPr>
      </w:pPr>
    </w:p>
    <w:p w14:paraId="4771C43F" w14:textId="77777777" w:rsidR="00AB69B4" w:rsidRPr="00AB69B4" w:rsidRDefault="00AB69B4" w:rsidP="00AB69B4">
      <w:pPr>
        <w:rPr>
          <w:sz w:val="2"/>
          <w:szCs w:val="2"/>
        </w:rPr>
      </w:pPr>
    </w:p>
    <w:p w14:paraId="72828D09" w14:textId="77777777" w:rsidR="00AB69B4" w:rsidRPr="00AB69B4" w:rsidRDefault="00AB69B4" w:rsidP="00AB69B4">
      <w:pPr>
        <w:rPr>
          <w:sz w:val="2"/>
          <w:szCs w:val="2"/>
        </w:rPr>
      </w:pPr>
    </w:p>
    <w:p w14:paraId="15697E8B" w14:textId="77777777" w:rsidR="00AB69B4" w:rsidRPr="00AB69B4" w:rsidRDefault="00AB69B4" w:rsidP="00AB69B4">
      <w:pPr>
        <w:rPr>
          <w:sz w:val="2"/>
          <w:szCs w:val="2"/>
        </w:rPr>
      </w:pPr>
    </w:p>
    <w:p w14:paraId="0B28601C" w14:textId="77777777" w:rsidR="00AB69B4" w:rsidRPr="00AB69B4" w:rsidRDefault="00AB69B4" w:rsidP="00AB69B4">
      <w:pPr>
        <w:rPr>
          <w:sz w:val="2"/>
          <w:szCs w:val="2"/>
        </w:rPr>
      </w:pPr>
    </w:p>
    <w:p w14:paraId="26FBBBD5" w14:textId="77777777" w:rsidR="00AB69B4" w:rsidRPr="00AB69B4" w:rsidRDefault="00AB69B4" w:rsidP="00AB69B4">
      <w:pPr>
        <w:rPr>
          <w:sz w:val="2"/>
          <w:szCs w:val="2"/>
        </w:rPr>
      </w:pPr>
    </w:p>
    <w:p w14:paraId="2261B3EC" w14:textId="77777777" w:rsidR="00AB69B4" w:rsidRPr="00AB69B4" w:rsidRDefault="00AB69B4" w:rsidP="00AB69B4">
      <w:pPr>
        <w:rPr>
          <w:sz w:val="2"/>
          <w:szCs w:val="2"/>
        </w:rPr>
      </w:pPr>
    </w:p>
    <w:p w14:paraId="19401A89" w14:textId="77777777" w:rsidR="00AB69B4" w:rsidRPr="00AB69B4" w:rsidRDefault="00AB69B4" w:rsidP="00AB69B4">
      <w:pPr>
        <w:rPr>
          <w:sz w:val="2"/>
          <w:szCs w:val="2"/>
        </w:rPr>
      </w:pPr>
    </w:p>
    <w:p w14:paraId="4B46BD48" w14:textId="77777777" w:rsidR="00AB69B4" w:rsidRPr="00AB69B4" w:rsidRDefault="00AB69B4" w:rsidP="00AB69B4">
      <w:pPr>
        <w:rPr>
          <w:sz w:val="2"/>
          <w:szCs w:val="2"/>
        </w:rPr>
      </w:pPr>
    </w:p>
    <w:p w14:paraId="73D83FE1" w14:textId="77777777" w:rsidR="00AB69B4" w:rsidRPr="00AB69B4" w:rsidRDefault="00AB69B4" w:rsidP="00AB69B4">
      <w:pPr>
        <w:rPr>
          <w:sz w:val="2"/>
          <w:szCs w:val="2"/>
        </w:rPr>
      </w:pPr>
    </w:p>
    <w:p w14:paraId="4A179AF1" w14:textId="77777777" w:rsidR="00AB69B4" w:rsidRPr="00AB69B4" w:rsidRDefault="00AB69B4" w:rsidP="00AB69B4">
      <w:pPr>
        <w:rPr>
          <w:sz w:val="2"/>
          <w:szCs w:val="2"/>
        </w:rPr>
      </w:pPr>
    </w:p>
    <w:p w14:paraId="069FE14D" w14:textId="77777777" w:rsidR="00AB69B4" w:rsidRPr="00AB69B4" w:rsidRDefault="00AB69B4" w:rsidP="00AB69B4">
      <w:pPr>
        <w:rPr>
          <w:sz w:val="2"/>
          <w:szCs w:val="2"/>
        </w:rPr>
      </w:pPr>
    </w:p>
    <w:p w14:paraId="3E9300F8" w14:textId="77777777" w:rsidR="00AB69B4" w:rsidRPr="00AB69B4" w:rsidRDefault="00AB69B4" w:rsidP="00AB69B4">
      <w:pPr>
        <w:rPr>
          <w:sz w:val="2"/>
          <w:szCs w:val="2"/>
        </w:rPr>
      </w:pPr>
    </w:p>
    <w:p w14:paraId="2898F433" w14:textId="77777777" w:rsidR="00AB69B4" w:rsidRPr="00AB69B4" w:rsidRDefault="00AB69B4" w:rsidP="00AB69B4">
      <w:pPr>
        <w:rPr>
          <w:sz w:val="2"/>
          <w:szCs w:val="2"/>
        </w:rPr>
      </w:pPr>
    </w:p>
    <w:p w14:paraId="0EDD14A8" w14:textId="77777777" w:rsidR="00AB69B4" w:rsidRPr="00AB69B4" w:rsidRDefault="00AB69B4" w:rsidP="00AB69B4">
      <w:pPr>
        <w:rPr>
          <w:sz w:val="2"/>
          <w:szCs w:val="2"/>
        </w:rPr>
      </w:pPr>
    </w:p>
    <w:p w14:paraId="526E397C" w14:textId="77777777" w:rsidR="00AB69B4" w:rsidRPr="00AB69B4" w:rsidRDefault="00AB69B4" w:rsidP="00AB69B4">
      <w:pPr>
        <w:rPr>
          <w:sz w:val="2"/>
          <w:szCs w:val="2"/>
        </w:rPr>
      </w:pPr>
    </w:p>
    <w:p w14:paraId="69A03CAF" w14:textId="77777777" w:rsidR="00AB69B4" w:rsidRPr="00AB69B4" w:rsidRDefault="00AB69B4" w:rsidP="00AB69B4">
      <w:pPr>
        <w:rPr>
          <w:sz w:val="2"/>
          <w:szCs w:val="2"/>
        </w:rPr>
      </w:pPr>
    </w:p>
    <w:p w14:paraId="43450254" w14:textId="77777777" w:rsidR="00AB69B4" w:rsidRPr="00AB69B4" w:rsidRDefault="00AB69B4" w:rsidP="00AB69B4">
      <w:pPr>
        <w:rPr>
          <w:sz w:val="2"/>
          <w:szCs w:val="2"/>
        </w:rPr>
      </w:pPr>
    </w:p>
    <w:p w14:paraId="49773AEA" w14:textId="77777777" w:rsidR="00AB69B4" w:rsidRPr="00AB69B4" w:rsidRDefault="00AB69B4" w:rsidP="00AB69B4">
      <w:pPr>
        <w:rPr>
          <w:sz w:val="2"/>
          <w:szCs w:val="2"/>
        </w:rPr>
      </w:pPr>
    </w:p>
    <w:p w14:paraId="7E1BFA25" w14:textId="77777777" w:rsidR="00AB69B4" w:rsidRPr="00AB69B4" w:rsidRDefault="00AB69B4" w:rsidP="00AB69B4">
      <w:pPr>
        <w:rPr>
          <w:sz w:val="2"/>
          <w:szCs w:val="2"/>
        </w:rPr>
      </w:pPr>
    </w:p>
    <w:p w14:paraId="1258672A" w14:textId="77777777" w:rsidR="00AB69B4" w:rsidRPr="00AB69B4" w:rsidRDefault="00AB69B4" w:rsidP="00AB69B4">
      <w:pPr>
        <w:rPr>
          <w:sz w:val="2"/>
          <w:szCs w:val="2"/>
        </w:rPr>
      </w:pPr>
    </w:p>
    <w:p w14:paraId="647A6456" w14:textId="77777777" w:rsidR="00AB69B4" w:rsidRPr="00AB69B4" w:rsidRDefault="00AB69B4" w:rsidP="00AB69B4">
      <w:pPr>
        <w:rPr>
          <w:sz w:val="2"/>
          <w:szCs w:val="2"/>
        </w:rPr>
      </w:pPr>
    </w:p>
    <w:p w14:paraId="46682C48" w14:textId="77777777" w:rsidR="00AB69B4" w:rsidRPr="00AB69B4" w:rsidRDefault="00AB69B4" w:rsidP="00AB69B4">
      <w:pPr>
        <w:rPr>
          <w:sz w:val="2"/>
          <w:szCs w:val="2"/>
        </w:rPr>
      </w:pPr>
    </w:p>
    <w:p w14:paraId="2577955B" w14:textId="77777777" w:rsidR="00AB69B4" w:rsidRPr="00AB69B4" w:rsidRDefault="00AB69B4" w:rsidP="00AB69B4">
      <w:pPr>
        <w:rPr>
          <w:sz w:val="2"/>
          <w:szCs w:val="2"/>
        </w:rPr>
      </w:pPr>
    </w:p>
    <w:p w14:paraId="77A99DAB" w14:textId="77777777" w:rsidR="00AB69B4" w:rsidRPr="00AB69B4" w:rsidRDefault="00AB69B4" w:rsidP="00AB69B4">
      <w:pPr>
        <w:rPr>
          <w:sz w:val="2"/>
          <w:szCs w:val="2"/>
        </w:rPr>
      </w:pPr>
    </w:p>
    <w:p w14:paraId="4112B29D" w14:textId="77777777" w:rsidR="00AB69B4" w:rsidRPr="00AB69B4" w:rsidRDefault="00AB69B4" w:rsidP="00AB69B4">
      <w:pPr>
        <w:rPr>
          <w:sz w:val="2"/>
          <w:szCs w:val="2"/>
        </w:rPr>
      </w:pPr>
    </w:p>
    <w:p w14:paraId="055B16DE" w14:textId="77777777" w:rsidR="00AB69B4" w:rsidRPr="00AB69B4" w:rsidRDefault="00AB69B4" w:rsidP="00AB69B4">
      <w:pPr>
        <w:rPr>
          <w:sz w:val="2"/>
          <w:szCs w:val="2"/>
        </w:rPr>
      </w:pPr>
    </w:p>
    <w:p w14:paraId="1288F05C" w14:textId="77777777" w:rsidR="00AB69B4" w:rsidRPr="00AB69B4" w:rsidRDefault="00AB69B4" w:rsidP="00AB69B4">
      <w:pPr>
        <w:rPr>
          <w:sz w:val="2"/>
          <w:szCs w:val="2"/>
        </w:rPr>
      </w:pPr>
    </w:p>
    <w:p w14:paraId="2A79A542" w14:textId="77777777" w:rsidR="00AB69B4" w:rsidRPr="00AB69B4" w:rsidRDefault="00AB69B4" w:rsidP="00AB69B4">
      <w:pPr>
        <w:rPr>
          <w:sz w:val="2"/>
          <w:szCs w:val="2"/>
        </w:rPr>
      </w:pPr>
    </w:p>
    <w:p w14:paraId="17C5926C" w14:textId="77777777" w:rsidR="00AB69B4" w:rsidRPr="00AB69B4" w:rsidRDefault="00AB69B4" w:rsidP="00AB69B4">
      <w:pPr>
        <w:rPr>
          <w:sz w:val="2"/>
          <w:szCs w:val="2"/>
        </w:rPr>
      </w:pPr>
    </w:p>
    <w:p w14:paraId="118EEA9E" w14:textId="77777777" w:rsidR="00AB69B4" w:rsidRPr="00AB69B4" w:rsidRDefault="00AB69B4" w:rsidP="00AB69B4">
      <w:pPr>
        <w:rPr>
          <w:sz w:val="2"/>
          <w:szCs w:val="2"/>
        </w:rPr>
      </w:pPr>
    </w:p>
    <w:p w14:paraId="32CB5769" w14:textId="77777777" w:rsidR="00AB69B4" w:rsidRPr="00AB69B4" w:rsidRDefault="00AB69B4" w:rsidP="00AB69B4">
      <w:pPr>
        <w:rPr>
          <w:sz w:val="2"/>
          <w:szCs w:val="2"/>
        </w:rPr>
      </w:pPr>
    </w:p>
    <w:p w14:paraId="3DE530D6" w14:textId="77777777" w:rsidR="00AB69B4" w:rsidRPr="00AB69B4" w:rsidRDefault="00AB69B4" w:rsidP="00AB69B4">
      <w:pPr>
        <w:rPr>
          <w:sz w:val="2"/>
          <w:szCs w:val="2"/>
        </w:rPr>
      </w:pPr>
    </w:p>
    <w:p w14:paraId="1C8F457B" w14:textId="77777777" w:rsidR="00AB69B4" w:rsidRPr="00AB69B4" w:rsidRDefault="00AB69B4" w:rsidP="00AB69B4">
      <w:pPr>
        <w:rPr>
          <w:sz w:val="2"/>
          <w:szCs w:val="2"/>
        </w:rPr>
      </w:pPr>
    </w:p>
    <w:p w14:paraId="3F693AF4" w14:textId="77777777" w:rsidR="00AB69B4" w:rsidRPr="00AB69B4" w:rsidRDefault="00AB69B4" w:rsidP="00AB69B4">
      <w:pPr>
        <w:rPr>
          <w:sz w:val="2"/>
          <w:szCs w:val="2"/>
        </w:rPr>
      </w:pPr>
    </w:p>
    <w:p w14:paraId="4307701E" w14:textId="77777777" w:rsidR="00AB69B4" w:rsidRPr="00AB69B4" w:rsidRDefault="00AB69B4" w:rsidP="00AB69B4">
      <w:pPr>
        <w:rPr>
          <w:sz w:val="2"/>
          <w:szCs w:val="2"/>
        </w:rPr>
      </w:pPr>
    </w:p>
    <w:p w14:paraId="0F6501B3" w14:textId="77777777" w:rsidR="00AB69B4" w:rsidRPr="00AB69B4" w:rsidRDefault="00AB69B4" w:rsidP="00AB69B4">
      <w:pPr>
        <w:rPr>
          <w:sz w:val="2"/>
          <w:szCs w:val="2"/>
        </w:rPr>
      </w:pPr>
    </w:p>
    <w:p w14:paraId="30FED87D" w14:textId="77777777" w:rsidR="00AB69B4" w:rsidRPr="00AB69B4" w:rsidRDefault="00AB69B4" w:rsidP="00AB69B4">
      <w:pPr>
        <w:rPr>
          <w:sz w:val="2"/>
          <w:szCs w:val="2"/>
        </w:rPr>
      </w:pPr>
    </w:p>
    <w:p w14:paraId="3BC4108C" w14:textId="77777777" w:rsidR="00AB69B4" w:rsidRPr="00AB69B4" w:rsidRDefault="00AB69B4" w:rsidP="00AB69B4">
      <w:pPr>
        <w:rPr>
          <w:sz w:val="2"/>
          <w:szCs w:val="2"/>
        </w:rPr>
      </w:pPr>
    </w:p>
    <w:p w14:paraId="6BBB9C3B" w14:textId="77777777" w:rsidR="00AB69B4" w:rsidRPr="00AB69B4" w:rsidRDefault="00AB69B4" w:rsidP="00AB69B4">
      <w:pPr>
        <w:rPr>
          <w:sz w:val="2"/>
          <w:szCs w:val="2"/>
        </w:rPr>
      </w:pPr>
    </w:p>
    <w:p w14:paraId="17656751" w14:textId="77777777" w:rsidR="00AB69B4" w:rsidRPr="00AB69B4" w:rsidRDefault="00AB69B4" w:rsidP="00AB69B4">
      <w:pPr>
        <w:rPr>
          <w:sz w:val="2"/>
          <w:szCs w:val="2"/>
        </w:rPr>
      </w:pPr>
    </w:p>
    <w:p w14:paraId="283946D9" w14:textId="77777777" w:rsidR="00AB69B4" w:rsidRPr="00AB69B4" w:rsidRDefault="00AB69B4" w:rsidP="00AB69B4">
      <w:pPr>
        <w:rPr>
          <w:sz w:val="2"/>
          <w:szCs w:val="2"/>
        </w:rPr>
      </w:pPr>
    </w:p>
    <w:p w14:paraId="385FC40E" w14:textId="77777777" w:rsidR="00AB69B4" w:rsidRPr="00AB69B4" w:rsidRDefault="00AB69B4" w:rsidP="00AB69B4">
      <w:pPr>
        <w:rPr>
          <w:sz w:val="2"/>
          <w:szCs w:val="2"/>
        </w:rPr>
      </w:pPr>
    </w:p>
    <w:p w14:paraId="4CF12307" w14:textId="77777777" w:rsidR="00AB69B4" w:rsidRPr="00AB69B4" w:rsidRDefault="00AB69B4" w:rsidP="00AB69B4">
      <w:pPr>
        <w:rPr>
          <w:sz w:val="2"/>
          <w:szCs w:val="2"/>
        </w:rPr>
      </w:pPr>
    </w:p>
    <w:p w14:paraId="59D9AA7E" w14:textId="77777777" w:rsidR="00AB69B4" w:rsidRPr="00AB69B4" w:rsidRDefault="00AB69B4" w:rsidP="00AB69B4">
      <w:pPr>
        <w:rPr>
          <w:sz w:val="2"/>
          <w:szCs w:val="2"/>
        </w:rPr>
      </w:pPr>
    </w:p>
    <w:p w14:paraId="0E6E93A5" w14:textId="77777777" w:rsidR="00AB69B4" w:rsidRPr="00AB69B4" w:rsidRDefault="00AB69B4" w:rsidP="00AB69B4">
      <w:pPr>
        <w:rPr>
          <w:sz w:val="2"/>
          <w:szCs w:val="2"/>
        </w:rPr>
      </w:pPr>
    </w:p>
    <w:p w14:paraId="4322DBAF" w14:textId="77777777" w:rsidR="00AB69B4" w:rsidRPr="00AB69B4" w:rsidRDefault="00AB69B4" w:rsidP="00AB69B4">
      <w:pPr>
        <w:rPr>
          <w:sz w:val="2"/>
          <w:szCs w:val="2"/>
        </w:rPr>
      </w:pPr>
    </w:p>
    <w:p w14:paraId="2B52B200" w14:textId="77777777" w:rsidR="00AB69B4" w:rsidRPr="00AB69B4" w:rsidRDefault="00AB69B4" w:rsidP="00AB69B4">
      <w:pPr>
        <w:rPr>
          <w:sz w:val="2"/>
          <w:szCs w:val="2"/>
        </w:rPr>
      </w:pPr>
    </w:p>
    <w:p w14:paraId="1E837348" w14:textId="77777777" w:rsidR="00AB69B4" w:rsidRPr="00AB69B4" w:rsidRDefault="00AB69B4" w:rsidP="00AB69B4">
      <w:pPr>
        <w:rPr>
          <w:sz w:val="2"/>
          <w:szCs w:val="2"/>
        </w:rPr>
      </w:pPr>
    </w:p>
    <w:p w14:paraId="33EA5D5C" w14:textId="77777777" w:rsidR="00AB69B4" w:rsidRPr="00AB69B4" w:rsidRDefault="00AB69B4" w:rsidP="00AB69B4">
      <w:pPr>
        <w:rPr>
          <w:sz w:val="2"/>
          <w:szCs w:val="2"/>
        </w:rPr>
      </w:pPr>
    </w:p>
    <w:p w14:paraId="410C61D9" w14:textId="77777777" w:rsidR="00AB69B4" w:rsidRPr="00AB69B4" w:rsidRDefault="00AB69B4" w:rsidP="00AB69B4">
      <w:pPr>
        <w:rPr>
          <w:sz w:val="2"/>
          <w:szCs w:val="2"/>
        </w:rPr>
      </w:pPr>
    </w:p>
    <w:p w14:paraId="131289FE" w14:textId="77777777" w:rsidR="00AB69B4" w:rsidRPr="00AB69B4" w:rsidRDefault="00AB69B4" w:rsidP="00AB69B4">
      <w:pPr>
        <w:rPr>
          <w:sz w:val="2"/>
          <w:szCs w:val="2"/>
        </w:rPr>
      </w:pPr>
    </w:p>
    <w:p w14:paraId="494485AD" w14:textId="77777777" w:rsidR="00AB69B4" w:rsidRPr="00AB69B4" w:rsidRDefault="00AB69B4" w:rsidP="00AB69B4">
      <w:pPr>
        <w:rPr>
          <w:sz w:val="2"/>
          <w:szCs w:val="2"/>
        </w:rPr>
      </w:pPr>
    </w:p>
    <w:p w14:paraId="64C924B9" w14:textId="77777777" w:rsidR="00AB69B4" w:rsidRPr="00AB69B4" w:rsidRDefault="00AB69B4" w:rsidP="00AB69B4">
      <w:pPr>
        <w:rPr>
          <w:sz w:val="2"/>
          <w:szCs w:val="2"/>
        </w:rPr>
      </w:pPr>
    </w:p>
    <w:p w14:paraId="1392B61C" w14:textId="77777777" w:rsidR="00AB69B4" w:rsidRPr="00AB69B4" w:rsidRDefault="00AB69B4" w:rsidP="00AB69B4">
      <w:pPr>
        <w:rPr>
          <w:sz w:val="2"/>
          <w:szCs w:val="2"/>
        </w:rPr>
      </w:pPr>
    </w:p>
    <w:p w14:paraId="7E610F09" w14:textId="77777777" w:rsidR="00AB69B4" w:rsidRPr="00AB69B4" w:rsidRDefault="00AB69B4" w:rsidP="00AB69B4">
      <w:pPr>
        <w:rPr>
          <w:sz w:val="2"/>
          <w:szCs w:val="2"/>
        </w:rPr>
      </w:pPr>
    </w:p>
    <w:p w14:paraId="6C8AB551" w14:textId="77777777" w:rsidR="00AB69B4" w:rsidRPr="00AB69B4" w:rsidRDefault="00AB69B4" w:rsidP="00AB69B4">
      <w:pPr>
        <w:rPr>
          <w:sz w:val="2"/>
          <w:szCs w:val="2"/>
        </w:rPr>
      </w:pPr>
    </w:p>
    <w:p w14:paraId="205AD7BE" w14:textId="77777777" w:rsidR="00AB69B4" w:rsidRPr="00AB69B4" w:rsidRDefault="00AB69B4" w:rsidP="00AB69B4">
      <w:pPr>
        <w:rPr>
          <w:sz w:val="2"/>
          <w:szCs w:val="2"/>
        </w:rPr>
      </w:pPr>
    </w:p>
    <w:p w14:paraId="58135C7A" w14:textId="77777777" w:rsidR="00AB69B4" w:rsidRPr="00AB69B4" w:rsidRDefault="00AB69B4" w:rsidP="00AB69B4">
      <w:pPr>
        <w:rPr>
          <w:sz w:val="2"/>
          <w:szCs w:val="2"/>
        </w:rPr>
      </w:pPr>
    </w:p>
    <w:p w14:paraId="79CFA6F5" w14:textId="77777777" w:rsidR="00AB69B4" w:rsidRPr="00AB69B4" w:rsidRDefault="00AB69B4" w:rsidP="00AB69B4">
      <w:pPr>
        <w:rPr>
          <w:sz w:val="2"/>
          <w:szCs w:val="2"/>
        </w:rPr>
      </w:pPr>
    </w:p>
    <w:p w14:paraId="2E4501C3" w14:textId="77777777" w:rsidR="00AB69B4" w:rsidRPr="00AB69B4" w:rsidRDefault="00AB69B4" w:rsidP="00AB69B4">
      <w:pPr>
        <w:rPr>
          <w:sz w:val="2"/>
          <w:szCs w:val="2"/>
        </w:rPr>
      </w:pPr>
    </w:p>
    <w:p w14:paraId="286159F4" w14:textId="77777777" w:rsidR="00AB69B4" w:rsidRPr="00AB69B4" w:rsidRDefault="00AB69B4" w:rsidP="00AB69B4">
      <w:pPr>
        <w:rPr>
          <w:sz w:val="2"/>
          <w:szCs w:val="2"/>
        </w:rPr>
      </w:pPr>
    </w:p>
    <w:p w14:paraId="39C49D63" w14:textId="77777777" w:rsidR="00AB69B4" w:rsidRPr="00AB69B4" w:rsidRDefault="00AB69B4" w:rsidP="00AB69B4">
      <w:pPr>
        <w:rPr>
          <w:sz w:val="2"/>
          <w:szCs w:val="2"/>
        </w:rPr>
      </w:pPr>
    </w:p>
    <w:p w14:paraId="46D6BE33" w14:textId="77777777" w:rsidR="00AB69B4" w:rsidRPr="00AB69B4" w:rsidRDefault="00AB69B4" w:rsidP="00AB69B4">
      <w:pPr>
        <w:rPr>
          <w:sz w:val="2"/>
          <w:szCs w:val="2"/>
        </w:rPr>
      </w:pPr>
    </w:p>
    <w:p w14:paraId="374B7F32" w14:textId="77777777" w:rsidR="00AB69B4" w:rsidRPr="00AB69B4" w:rsidRDefault="00AB69B4" w:rsidP="00AB69B4">
      <w:pPr>
        <w:rPr>
          <w:sz w:val="2"/>
          <w:szCs w:val="2"/>
        </w:rPr>
      </w:pPr>
    </w:p>
    <w:p w14:paraId="665B84BE" w14:textId="77777777" w:rsidR="00AB69B4" w:rsidRPr="00AB69B4" w:rsidRDefault="00AB69B4" w:rsidP="00AB69B4">
      <w:pPr>
        <w:rPr>
          <w:sz w:val="2"/>
          <w:szCs w:val="2"/>
        </w:rPr>
      </w:pPr>
    </w:p>
    <w:p w14:paraId="60005639" w14:textId="77777777" w:rsidR="00AB69B4" w:rsidRPr="00AB69B4" w:rsidRDefault="00AB69B4" w:rsidP="00AB69B4">
      <w:pPr>
        <w:rPr>
          <w:sz w:val="2"/>
          <w:szCs w:val="2"/>
        </w:rPr>
      </w:pPr>
    </w:p>
    <w:p w14:paraId="07F8A373" w14:textId="77777777" w:rsidR="00AB69B4" w:rsidRPr="00AB69B4" w:rsidRDefault="00AB69B4" w:rsidP="00AB69B4">
      <w:pPr>
        <w:rPr>
          <w:sz w:val="2"/>
          <w:szCs w:val="2"/>
        </w:rPr>
      </w:pPr>
    </w:p>
    <w:p w14:paraId="68A324FA" w14:textId="77777777" w:rsidR="00AB69B4" w:rsidRPr="00AB69B4" w:rsidRDefault="00AB69B4" w:rsidP="00AB69B4">
      <w:pPr>
        <w:rPr>
          <w:sz w:val="2"/>
          <w:szCs w:val="2"/>
        </w:rPr>
      </w:pPr>
    </w:p>
    <w:p w14:paraId="55CE7F7C" w14:textId="77777777" w:rsidR="00AB69B4" w:rsidRPr="00AB69B4" w:rsidRDefault="00AB69B4" w:rsidP="00AB69B4">
      <w:pPr>
        <w:rPr>
          <w:sz w:val="2"/>
          <w:szCs w:val="2"/>
        </w:rPr>
      </w:pPr>
    </w:p>
    <w:p w14:paraId="6DFD8AC4" w14:textId="77777777" w:rsidR="001A4C70" w:rsidRPr="00AB69B4" w:rsidRDefault="001A4C70" w:rsidP="00AB69B4">
      <w:pPr>
        <w:rPr>
          <w:sz w:val="2"/>
          <w:szCs w:val="2"/>
        </w:rPr>
      </w:pPr>
    </w:p>
    <w:sectPr w:rsidR="001A4C70" w:rsidRPr="00AB69B4" w:rsidSect="00757400">
      <w:footerReference w:type="default" r:id="rId13"/>
      <w:pgSz w:w="16840" w:h="11907" w:orient="landscape" w:code="9"/>
      <w:pgMar w:top="340" w:right="567" w:bottom="426" w:left="510" w:header="70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E2343F" w14:textId="77777777" w:rsidR="002D01BD" w:rsidRDefault="002D01BD">
      <w:r>
        <w:separator/>
      </w:r>
    </w:p>
  </w:endnote>
  <w:endnote w:type="continuationSeparator" w:id="0">
    <w:p w14:paraId="59D7493D" w14:textId="77777777" w:rsidR="002D01BD" w:rsidRDefault="002D0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12E405" w14:textId="727BF0C2" w:rsidR="002D01BD" w:rsidRPr="00F4109F" w:rsidRDefault="00F4109F" w:rsidP="00F4109F">
    <w:pPr>
      <w:tabs>
        <w:tab w:val="left" w:pos="9840"/>
      </w:tabs>
      <w:ind w:left="720"/>
      <w:rPr>
        <w:rFonts w:ascii="Times" w:hAnsi="Times"/>
        <w:sz w:val="20"/>
        <w:szCs w:val="20"/>
      </w:rPr>
    </w:pPr>
    <w:r>
      <w:tab/>
      <w:t xml:space="preserve">© 2013 </w:t>
    </w:r>
    <w:r w:rsidR="005A54AD">
      <w:t>Education not Limited</w:t>
    </w:r>
    <w:r>
      <w:t xml:space="preserve"> </w:t>
    </w:r>
    <w:r w:rsidR="005A54AD">
      <w:t>(EdChat.net)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16F6C" w14:textId="77777777" w:rsidR="002D01BD" w:rsidRDefault="002D01BD">
      <w:r>
        <w:separator/>
      </w:r>
    </w:p>
  </w:footnote>
  <w:footnote w:type="continuationSeparator" w:id="0">
    <w:p w14:paraId="3EE489A4" w14:textId="77777777" w:rsidR="002D01BD" w:rsidRDefault="002D01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259DD"/>
    <w:multiLevelType w:val="multilevel"/>
    <w:tmpl w:val="5C489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D1BDA"/>
    <w:multiLevelType w:val="multilevel"/>
    <w:tmpl w:val="421E0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28264B"/>
    <w:multiLevelType w:val="multilevel"/>
    <w:tmpl w:val="9382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A4342C"/>
    <w:multiLevelType w:val="multilevel"/>
    <w:tmpl w:val="6EA89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6C2843"/>
    <w:multiLevelType w:val="multilevel"/>
    <w:tmpl w:val="5396F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CD21FD"/>
    <w:multiLevelType w:val="multilevel"/>
    <w:tmpl w:val="18A24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B20732"/>
    <w:multiLevelType w:val="hybridMultilevel"/>
    <w:tmpl w:val="4724B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6E37A6"/>
    <w:multiLevelType w:val="multilevel"/>
    <w:tmpl w:val="22CE8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5237"/>
    <w:rsid w:val="000013CC"/>
    <w:rsid w:val="00004F4E"/>
    <w:rsid w:val="000064DB"/>
    <w:rsid w:val="0001014B"/>
    <w:rsid w:val="00014415"/>
    <w:rsid w:val="0001739A"/>
    <w:rsid w:val="00021919"/>
    <w:rsid w:val="0002221D"/>
    <w:rsid w:val="00022896"/>
    <w:rsid w:val="00034B2C"/>
    <w:rsid w:val="00035A9F"/>
    <w:rsid w:val="00041A01"/>
    <w:rsid w:val="000422B1"/>
    <w:rsid w:val="000448A7"/>
    <w:rsid w:val="0006172C"/>
    <w:rsid w:val="00065626"/>
    <w:rsid w:val="00072234"/>
    <w:rsid w:val="00077C36"/>
    <w:rsid w:val="0008613F"/>
    <w:rsid w:val="00086DA1"/>
    <w:rsid w:val="0008777D"/>
    <w:rsid w:val="00092736"/>
    <w:rsid w:val="000A5E3E"/>
    <w:rsid w:val="000B03FA"/>
    <w:rsid w:val="000B35CB"/>
    <w:rsid w:val="000B6832"/>
    <w:rsid w:val="000B7654"/>
    <w:rsid w:val="000C1582"/>
    <w:rsid w:val="000D47F0"/>
    <w:rsid w:val="000E4E15"/>
    <w:rsid w:val="000E556A"/>
    <w:rsid w:val="000F1859"/>
    <w:rsid w:val="000F1EDC"/>
    <w:rsid w:val="000F34EA"/>
    <w:rsid w:val="000F3948"/>
    <w:rsid w:val="000F41BA"/>
    <w:rsid w:val="001037BD"/>
    <w:rsid w:val="00113722"/>
    <w:rsid w:val="00115421"/>
    <w:rsid w:val="00125239"/>
    <w:rsid w:val="00136E65"/>
    <w:rsid w:val="001379D2"/>
    <w:rsid w:val="00142033"/>
    <w:rsid w:val="00156E10"/>
    <w:rsid w:val="0016352B"/>
    <w:rsid w:val="001654F7"/>
    <w:rsid w:val="00170549"/>
    <w:rsid w:val="001757B9"/>
    <w:rsid w:val="001759FC"/>
    <w:rsid w:val="00180501"/>
    <w:rsid w:val="00185CF7"/>
    <w:rsid w:val="0019178A"/>
    <w:rsid w:val="00194224"/>
    <w:rsid w:val="00194902"/>
    <w:rsid w:val="001970B9"/>
    <w:rsid w:val="001A2B3A"/>
    <w:rsid w:val="001A4C70"/>
    <w:rsid w:val="001C051A"/>
    <w:rsid w:val="001C1D97"/>
    <w:rsid w:val="001D1E01"/>
    <w:rsid w:val="001D2A83"/>
    <w:rsid w:val="001E1DF2"/>
    <w:rsid w:val="001E237B"/>
    <w:rsid w:val="001E2D5A"/>
    <w:rsid w:val="001E42A0"/>
    <w:rsid w:val="001F749D"/>
    <w:rsid w:val="0020707F"/>
    <w:rsid w:val="00211814"/>
    <w:rsid w:val="00212B3D"/>
    <w:rsid w:val="00214924"/>
    <w:rsid w:val="002219B0"/>
    <w:rsid w:val="00222B02"/>
    <w:rsid w:val="002230B4"/>
    <w:rsid w:val="0023102A"/>
    <w:rsid w:val="00234098"/>
    <w:rsid w:val="002425C6"/>
    <w:rsid w:val="002770F6"/>
    <w:rsid w:val="00280C30"/>
    <w:rsid w:val="00297D48"/>
    <w:rsid w:val="002A1B87"/>
    <w:rsid w:val="002A406D"/>
    <w:rsid w:val="002B31C1"/>
    <w:rsid w:val="002B673C"/>
    <w:rsid w:val="002C345A"/>
    <w:rsid w:val="002D01BD"/>
    <w:rsid w:val="002D1480"/>
    <w:rsid w:val="002D493A"/>
    <w:rsid w:val="002E38AE"/>
    <w:rsid w:val="002F52B8"/>
    <w:rsid w:val="002F5711"/>
    <w:rsid w:val="002F5CEF"/>
    <w:rsid w:val="00310D51"/>
    <w:rsid w:val="00312473"/>
    <w:rsid w:val="00312979"/>
    <w:rsid w:val="00313EDB"/>
    <w:rsid w:val="00316AC4"/>
    <w:rsid w:val="003177D7"/>
    <w:rsid w:val="00320A1C"/>
    <w:rsid w:val="003222C6"/>
    <w:rsid w:val="003267B7"/>
    <w:rsid w:val="00327595"/>
    <w:rsid w:val="00345018"/>
    <w:rsid w:val="0037268B"/>
    <w:rsid w:val="00373186"/>
    <w:rsid w:val="00377ABD"/>
    <w:rsid w:val="00385358"/>
    <w:rsid w:val="00395468"/>
    <w:rsid w:val="00397A40"/>
    <w:rsid w:val="003A2E90"/>
    <w:rsid w:val="003B6BBE"/>
    <w:rsid w:val="003D3701"/>
    <w:rsid w:val="003D742A"/>
    <w:rsid w:val="003E19BE"/>
    <w:rsid w:val="003E317C"/>
    <w:rsid w:val="003E46FF"/>
    <w:rsid w:val="003E73CB"/>
    <w:rsid w:val="003E74B9"/>
    <w:rsid w:val="003F34A9"/>
    <w:rsid w:val="00401ABC"/>
    <w:rsid w:val="00403557"/>
    <w:rsid w:val="00412640"/>
    <w:rsid w:val="00421E0B"/>
    <w:rsid w:val="004236E1"/>
    <w:rsid w:val="00427B4A"/>
    <w:rsid w:val="00431907"/>
    <w:rsid w:val="00440A3E"/>
    <w:rsid w:val="00443064"/>
    <w:rsid w:val="0044318B"/>
    <w:rsid w:val="004523CA"/>
    <w:rsid w:val="00467B0E"/>
    <w:rsid w:val="00474617"/>
    <w:rsid w:val="00480A3C"/>
    <w:rsid w:val="00486205"/>
    <w:rsid w:val="0048797D"/>
    <w:rsid w:val="00494228"/>
    <w:rsid w:val="004943A0"/>
    <w:rsid w:val="004A0956"/>
    <w:rsid w:val="004A3BFB"/>
    <w:rsid w:val="004A7390"/>
    <w:rsid w:val="004B057C"/>
    <w:rsid w:val="004B0C8E"/>
    <w:rsid w:val="004B71D9"/>
    <w:rsid w:val="004C1124"/>
    <w:rsid w:val="004C20AE"/>
    <w:rsid w:val="004C4BCC"/>
    <w:rsid w:val="004D1600"/>
    <w:rsid w:val="004E5237"/>
    <w:rsid w:val="004F4784"/>
    <w:rsid w:val="00500F37"/>
    <w:rsid w:val="005019F4"/>
    <w:rsid w:val="00507D93"/>
    <w:rsid w:val="00510711"/>
    <w:rsid w:val="00511732"/>
    <w:rsid w:val="00512F3B"/>
    <w:rsid w:val="00513D72"/>
    <w:rsid w:val="00515239"/>
    <w:rsid w:val="005235D8"/>
    <w:rsid w:val="005256F4"/>
    <w:rsid w:val="0052796A"/>
    <w:rsid w:val="005355CF"/>
    <w:rsid w:val="00543273"/>
    <w:rsid w:val="005435FF"/>
    <w:rsid w:val="00545266"/>
    <w:rsid w:val="00564790"/>
    <w:rsid w:val="00567AC3"/>
    <w:rsid w:val="00571AF1"/>
    <w:rsid w:val="00571D49"/>
    <w:rsid w:val="0057498E"/>
    <w:rsid w:val="00584A1B"/>
    <w:rsid w:val="00585A2A"/>
    <w:rsid w:val="0059066B"/>
    <w:rsid w:val="00596236"/>
    <w:rsid w:val="005A1A7D"/>
    <w:rsid w:val="005A54AD"/>
    <w:rsid w:val="005B0CFD"/>
    <w:rsid w:val="005B3515"/>
    <w:rsid w:val="005C3D91"/>
    <w:rsid w:val="005C6FB6"/>
    <w:rsid w:val="005C7DDB"/>
    <w:rsid w:val="005E3CBE"/>
    <w:rsid w:val="005E4398"/>
    <w:rsid w:val="005E43A0"/>
    <w:rsid w:val="005F0D6C"/>
    <w:rsid w:val="005F5045"/>
    <w:rsid w:val="005F7502"/>
    <w:rsid w:val="00603B81"/>
    <w:rsid w:val="00604635"/>
    <w:rsid w:val="00606113"/>
    <w:rsid w:val="006133C0"/>
    <w:rsid w:val="006234B6"/>
    <w:rsid w:val="0063029C"/>
    <w:rsid w:val="00632872"/>
    <w:rsid w:val="00634F3F"/>
    <w:rsid w:val="00637FAA"/>
    <w:rsid w:val="00642F01"/>
    <w:rsid w:val="00646E5F"/>
    <w:rsid w:val="0065059B"/>
    <w:rsid w:val="00657F4A"/>
    <w:rsid w:val="00663816"/>
    <w:rsid w:val="0067589B"/>
    <w:rsid w:val="00684182"/>
    <w:rsid w:val="00690FA6"/>
    <w:rsid w:val="006A7DE0"/>
    <w:rsid w:val="006B3B47"/>
    <w:rsid w:val="006B6171"/>
    <w:rsid w:val="006B6A14"/>
    <w:rsid w:val="006C7C1C"/>
    <w:rsid w:val="006D039D"/>
    <w:rsid w:val="006D405C"/>
    <w:rsid w:val="006E45D3"/>
    <w:rsid w:val="006E5254"/>
    <w:rsid w:val="006E7797"/>
    <w:rsid w:val="006F1B80"/>
    <w:rsid w:val="006F42FA"/>
    <w:rsid w:val="00701056"/>
    <w:rsid w:val="007116DE"/>
    <w:rsid w:val="00713C5C"/>
    <w:rsid w:val="00717823"/>
    <w:rsid w:val="0072708F"/>
    <w:rsid w:val="00735364"/>
    <w:rsid w:val="007379A4"/>
    <w:rsid w:val="00747278"/>
    <w:rsid w:val="0075057B"/>
    <w:rsid w:val="0075075C"/>
    <w:rsid w:val="0075388E"/>
    <w:rsid w:val="00753F66"/>
    <w:rsid w:val="007552D1"/>
    <w:rsid w:val="00757400"/>
    <w:rsid w:val="007665FC"/>
    <w:rsid w:val="00781542"/>
    <w:rsid w:val="007857DE"/>
    <w:rsid w:val="0078676A"/>
    <w:rsid w:val="00786FCB"/>
    <w:rsid w:val="007906AE"/>
    <w:rsid w:val="007C0B03"/>
    <w:rsid w:val="007C0FFC"/>
    <w:rsid w:val="007C260A"/>
    <w:rsid w:val="007D5AFF"/>
    <w:rsid w:val="007E1755"/>
    <w:rsid w:val="007E637B"/>
    <w:rsid w:val="00805401"/>
    <w:rsid w:val="0081742B"/>
    <w:rsid w:val="0082401A"/>
    <w:rsid w:val="0083234B"/>
    <w:rsid w:val="00841EE5"/>
    <w:rsid w:val="008427BC"/>
    <w:rsid w:val="00856278"/>
    <w:rsid w:val="008757B6"/>
    <w:rsid w:val="008A4A0B"/>
    <w:rsid w:val="008C4144"/>
    <w:rsid w:val="008D2DBE"/>
    <w:rsid w:val="008E3456"/>
    <w:rsid w:val="00904787"/>
    <w:rsid w:val="00914BE8"/>
    <w:rsid w:val="00920611"/>
    <w:rsid w:val="00927555"/>
    <w:rsid w:val="00927AD1"/>
    <w:rsid w:val="0093252B"/>
    <w:rsid w:val="009336AB"/>
    <w:rsid w:val="009368AE"/>
    <w:rsid w:val="009375B4"/>
    <w:rsid w:val="009436A1"/>
    <w:rsid w:val="0094637E"/>
    <w:rsid w:val="009508FF"/>
    <w:rsid w:val="0098010D"/>
    <w:rsid w:val="009832FE"/>
    <w:rsid w:val="009864CD"/>
    <w:rsid w:val="009873D9"/>
    <w:rsid w:val="009875F1"/>
    <w:rsid w:val="00995F9E"/>
    <w:rsid w:val="009A0D2C"/>
    <w:rsid w:val="009A23F3"/>
    <w:rsid w:val="009A300A"/>
    <w:rsid w:val="009B43C2"/>
    <w:rsid w:val="009B5071"/>
    <w:rsid w:val="009F04F4"/>
    <w:rsid w:val="009F3408"/>
    <w:rsid w:val="00A11E4C"/>
    <w:rsid w:val="00A134C2"/>
    <w:rsid w:val="00A16159"/>
    <w:rsid w:val="00A366FD"/>
    <w:rsid w:val="00A367A0"/>
    <w:rsid w:val="00A376F6"/>
    <w:rsid w:val="00A45AA1"/>
    <w:rsid w:val="00A4793B"/>
    <w:rsid w:val="00A50684"/>
    <w:rsid w:val="00A54F78"/>
    <w:rsid w:val="00A71035"/>
    <w:rsid w:val="00A82921"/>
    <w:rsid w:val="00A846C7"/>
    <w:rsid w:val="00A8618E"/>
    <w:rsid w:val="00A91AA7"/>
    <w:rsid w:val="00A96769"/>
    <w:rsid w:val="00AA28F6"/>
    <w:rsid w:val="00AA62D2"/>
    <w:rsid w:val="00AB3F99"/>
    <w:rsid w:val="00AB5429"/>
    <w:rsid w:val="00AB5872"/>
    <w:rsid w:val="00AB69B4"/>
    <w:rsid w:val="00AB794A"/>
    <w:rsid w:val="00AB7F7A"/>
    <w:rsid w:val="00AC3D60"/>
    <w:rsid w:val="00AC7C55"/>
    <w:rsid w:val="00AC7E8C"/>
    <w:rsid w:val="00AD1CAB"/>
    <w:rsid w:val="00AD5A42"/>
    <w:rsid w:val="00AD6837"/>
    <w:rsid w:val="00AD74A7"/>
    <w:rsid w:val="00AE00AF"/>
    <w:rsid w:val="00AE599B"/>
    <w:rsid w:val="00AE5A3B"/>
    <w:rsid w:val="00AE5DE7"/>
    <w:rsid w:val="00AF1E70"/>
    <w:rsid w:val="00AF3210"/>
    <w:rsid w:val="00AF353C"/>
    <w:rsid w:val="00B070EA"/>
    <w:rsid w:val="00B16324"/>
    <w:rsid w:val="00B21998"/>
    <w:rsid w:val="00B25294"/>
    <w:rsid w:val="00B35EC0"/>
    <w:rsid w:val="00B53141"/>
    <w:rsid w:val="00B531DB"/>
    <w:rsid w:val="00B62C84"/>
    <w:rsid w:val="00B664B4"/>
    <w:rsid w:val="00B67E0E"/>
    <w:rsid w:val="00B67F3B"/>
    <w:rsid w:val="00B76757"/>
    <w:rsid w:val="00B76A32"/>
    <w:rsid w:val="00B90301"/>
    <w:rsid w:val="00B90BA2"/>
    <w:rsid w:val="00BA0B1F"/>
    <w:rsid w:val="00BA1E9E"/>
    <w:rsid w:val="00BB086B"/>
    <w:rsid w:val="00BB301D"/>
    <w:rsid w:val="00BB5762"/>
    <w:rsid w:val="00BC3A99"/>
    <w:rsid w:val="00BC70D7"/>
    <w:rsid w:val="00BC71C1"/>
    <w:rsid w:val="00BD2AC3"/>
    <w:rsid w:val="00BE49F7"/>
    <w:rsid w:val="00BE5C29"/>
    <w:rsid w:val="00BF07D5"/>
    <w:rsid w:val="00C04662"/>
    <w:rsid w:val="00C05908"/>
    <w:rsid w:val="00C15F5C"/>
    <w:rsid w:val="00C20C08"/>
    <w:rsid w:val="00C2455D"/>
    <w:rsid w:val="00C31ECE"/>
    <w:rsid w:val="00C44EBB"/>
    <w:rsid w:val="00C458CD"/>
    <w:rsid w:val="00C5064E"/>
    <w:rsid w:val="00C50D99"/>
    <w:rsid w:val="00C516AB"/>
    <w:rsid w:val="00C60659"/>
    <w:rsid w:val="00C64B5A"/>
    <w:rsid w:val="00C6566C"/>
    <w:rsid w:val="00C704C9"/>
    <w:rsid w:val="00C7420D"/>
    <w:rsid w:val="00C74DA7"/>
    <w:rsid w:val="00C7644D"/>
    <w:rsid w:val="00C77687"/>
    <w:rsid w:val="00C83FA2"/>
    <w:rsid w:val="00C860D6"/>
    <w:rsid w:val="00C92275"/>
    <w:rsid w:val="00C93EFA"/>
    <w:rsid w:val="00CA31F7"/>
    <w:rsid w:val="00CA7D2A"/>
    <w:rsid w:val="00CB10A4"/>
    <w:rsid w:val="00CB5A41"/>
    <w:rsid w:val="00CB6C1B"/>
    <w:rsid w:val="00CC0843"/>
    <w:rsid w:val="00CC55AE"/>
    <w:rsid w:val="00CD15FE"/>
    <w:rsid w:val="00CD2315"/>
    <w:rsid w:val="00CD43DC"/>
    <w:rsid w:val="00CD7999"/>
    <w:rsid w:val="00CE1BBC"/>
    <w:rsid w:val="00D07C9C"/>
    <w:rsid w:val="00D13593"/>
    <w:rsid w:val="00D30FB3"/>
    <w:rsid w:val="00D3463D"/>
    <w:rsid w:val="00D3770E"/>
    <w:rsid w:val="00D466E3"/>
    <w:rsid w:val="00D50CA3"/>
    <w:rsid w:val="00D55D0D"/>
    <w:rsid w:val="00D66CD1"/>
    <w:rsid w:val="00D7126E"/>
    <w:rsid w:val="00D72D31"/>
    <w:rsid w:val="00D733F4"/>
    <w:rsid w:val="00D95C1F"/>
    <w:rsid w:val="00D9684B"/>
    <w:rsid w:val="00D97A01"/>
    <w:rsid w:val="00DA053C"/>
    <w:rsid w:val="00DA3D22"/>
    <w:rsid w:val="00DB03B3"/>
    <w:rsid w:val="00DB14FB"/>
    <w:rsid w:val="00DB212D"/>
    <w:rsid w:val="00DB265C"/>
    <w:rsid w:val="00DB6C3A"/>
    <w:rsid w:val="00DB7626"/>
    <w:rsid w:val="00DC7296"/>
    <w:rsid w:val="00DD031D"/>
    <w:rsid w:val="00DD15C3"/>
    <w:rsid w:val="00DD1D75"/>
    <w:rsid w:val="00DD3357"/>
    <w:rsid w:val="00DD4C93"/>
    <w:rsid w:val="00DD71B0"/>
    <w:rsid w:val="00DE71F2"/>
    <w:rsid w:val="00E00D02"/>
    <w:rsid w:val="00E07C35"/>
    <w:rsid w:val="00E242A9"/>
    <w:rsid w:val="00E313E8"/>
    <w:rsid w:val="00E512D2"/>
    <w:rsid w:val="00E57A64"/>
    <w:rsid w:val="00E622FD"/>
    <w:rsid w:val="00E62B8E"/>
    <w:rsid w:val="00E62ED4"/>
    <w:rsid w:val="00E6483E"/>
    <w:rsid w:val="00E658AF"/>
    <w:rsid w:val="00E67110"/>
    <w:rsid w:val="00E677EE"/>
    <w:rsid w:val="00E70AE1"/>
    <w:rsid w:val="00E82029"/>
    <w:rsid w:val="00E825BC"/>
    <w:rsid w:val="00E8431D"/>
    <w:rsid w:val="00E87D5D"/>
    <w:rsid w:val="00EA37A9"/>
    <w:rsid w:val="00EC64AD"/>
    <w:rsid w:val="00EC708F"/>
    <w:rsid w:val="00ED1A19"/>
    <w:rsid w:val="00ED26AF"/>
    <w:rsid w:val="00ED2737"/>
    <w:rsid w:val="00ED6824"/>
    <w:rsid w:val="00EE25FB"/>
    <w:rsid w:val="00EE382C"/>
    <w:rsid w:val="00EE4CDA"/>
    <w:rsid w:val="00F01F6F"/>
    <w:rsid w:val="00F0302A"/>
    <w:rsid w:val="00F0435B"/>
    <w:rsid w:val="00F073BE"/>
    <w:rsid w:val="00F07E75"/>
    <w:rsid w:val="00F110A6"/>
    <w:rsid w:val="00F112BA"/>
    <w:rsid w:val="00F147F4"/>
    <w:rsid w:val="00F17271"/>
    <w:rsid w:val="00F2129E"/>
    <w:rsid w:val="00F236DE"/>
    <w:rsid w:val="00F314BB"/>
    <w:rsid w:val="00F4109F"/>
    <w:rsid w:val="00F47C5F"/>
    <w:rsid w:val="00F504B7"/>
    <w:rsid w:val="00F602B0"/>
    <w:rsid w:val="00F626EB"/>
    <w:rsid w:val="00F627B2"/>
    <w:rsid w:val="00F7166F"/>
    <w:rsid w:val="00F82384"/>
    <w:rsid w:val="00F82DE2"/>
    <w:rsid w:val="00FB204E"/>
    <w:rsid w:val="00FB4545"/>
    <w:rsid w:val="00FB4B4F"/>
    <w:rsid w:val="00FB4EBF"/>
    <w:rsid w:val="00FC51EF"/>
    <w:rsid w:val="00FF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7F7A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242A9"/>
    <w:rPr>
      <w:sz w:val="24"/>
      <w:szCs w:val="24"/>
      <w:lang w:val="en-US" w:eastAsia="en-US"/>
    </w:rPr>
  </w:style>
  <w:style w:type="paragraph" w:styleId="Heading4">
    <w:name w:val="heading 4"/>
    <w:basedOn w:val="Normal"/>
    <w:link w:val="Heading4Char"/>
    <w:uiPriority w:val="9"/>
    <w:qFormat/>
    <w:rsid w:val="00EE4CDA"/>
    <w:pPr>
      <w:spacing w:before="100" w:beforeAutospacing="1" w:after="100" w:afterAutospacing="1"/>
      <w:outlineLvl w:val="3"/>
    </w:pPr>
    <w:rPr>
      <w:b/>
      <w:bCs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D23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212B3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12B3D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iPriority w:val="99"/>
    <w:unhideWhenUsed/>
    <w:rsid w:val="001A4C70"/>
    <w:rPr>
      <w:b w:val="0"/>
      <w:bCs w:val="0"/>
      <w:strike w:val="0"/>
      <w:dstrike w:val="0"/>
      <w:color w:val="006699"/>
      <w:u w:val="none"/>
      <w:effect w:val="none"/>
      <w:shd w:val="clear" w:color="auto" w:fill="auto"/>
    </w:rPr>
  </w:style>
  <w:style w:type="character" w:styleId="Emphasis">
    <w:name w:val="Emphasis"/>
    <w:basedOn w:val="DefaultParagraphFont"/>
    <w:uiPriority w:val="20"/>
    <w:qFormat/>
    <w:rsid w:val="001A4C70"/>
    <w:rPr>
      <w:i/>
      <w:iCs/>
    </w:rPr>
  </w:style>
  <w:style w:type="character" w:customStyle="1" w:styleId="off">
    <w:name w:val="off"/>
    <w:basedOn w:val="DefaultParagraphFont"/>
    <w:rsid w:val="001A4C70"/>
  </w:style>
  <w:style w:type="character" w:customStyle="1" w:styleId="subheader2">
    <w:name w:val="subheader2"/>
    <w:basedOn w:val="DefaultParagraphFont"/>
    <w:rsid w:val="001A4C70"/>
    <w:rPr>
      <w:b w:val="0"/>
      <w:bCs w:val="0"/>
      <w:i/>
      <w:iCs/>
      <w:vanish w:val="0"/>
      <w:webHidden w:val="0"/>
      <w:color w:val="000000"/>
      <w:specVanish w:val="0"/>
    </w:rPr>
  </w:style>
  <w:style w:type="paragraph" w:styleId="NormalWeb">
    <w:name w:val="Normal (Web)"/>
    <w:basedOn w:val="Normal"/>
    <w:uiPriority w:val="99"/>
    <w:unhideWhenUsed/>
    <w:rsid w:val="000B03FA"/>
    <w:pPr>
      <w:spacing w:before="100" w:beforeAutospacing="1" w:after="100" w:afterAutospacing="1"/>
    </w:pPr>
    <w:rPr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EE4CDA"/>
    <w:rPr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EE4CDA"/>
    <w:rPr>
      <w:b/>
      <w:bCs/>
    </w:rPr>
  </w:style>
  <w:style w:type="character" w:customStyle="1" w:styleId="subheader">
    <w:name w:val="subheader"/>
    <w:basedOn w:val="DefaultParagraphFont"/>
    <w:rsid w:val="00EE4CDA"/>
  </w:style>
  <w:style w:type="paragraph" w:styleId="ListParagraph">
    <w:name w:val="List Paragraph"/>
    <w:basedOn w:val="Normal"/>
    <w:uiPriority w:val="34"/>
    <w:qFormat/>
    <w:rsid w:val="001C1D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70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7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0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4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726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90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46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41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346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8466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3711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1567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747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2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13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93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875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550806">
      <w:bodyDiv w:val="1"/>
      <w:marLeft w:val="300"/>
      <w:marRight w:val="75"/>
      <w:marTop w:val="20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6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85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7411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3662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4872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065959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single" w:sz="6" w:space="8" w:color="DDDDDD"/>
                                    <w:left w:val="single" w:sz="6" w:space="8" w:color="DDDDDD"/>
                                    <w:bottom w:val="single" w:sz="6" w:space="8" w:color="DDDDDD"/>
                                    <w:right w:val="single" w:sz="6" w:space="8" w:color="DDDDDD"/>
                                  </w:divBdr>
                                  <w:divsChild>
                                    <w:div w:id="57947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DCDCDC"/>
                                        <w:right w:val="none" w:sz="0" w:space="0" w:color="auto"/>
                                      </w:divBdr>
                                      <w:divsChild>
                                        <w:div w:id="60182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574682">
                                              <w:marLeft w:val="75"/>
                                              <w:marRight w:val="75"/>
                                              <w:marTop w:val="1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116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76131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6785713">
                                          <w:marLeft w:val="0"/>
                                          <w:marRight w:val="28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9174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wmnet.org.uk/resources/gordon/Bingo%20-%20doubles%20v2.swf" TargetMode="External"/><Relationship Id="rId12" Type="http://schemas.openxmlformats.org/officeDocument/2006/relationships/hyperlink" Target="http://nrich.maths.org/4789" TargetMode="Externa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ictgames.com/robindoubles.swf" TargetMode="External"/><Relationship Id="rId9" Type="http://schemas.openxmlformats.org/officeDocument/2006/relationships/hyperlink" Target="http://www.ictgames.com/dinosaurDentist/index.html" TargetMode="External"/><Relationship Id="rId10" Type="http://schemas.openxmlformats.org/officeDocument/2006/relationships/hyperlink" Target="http://www.wmnet.org.uk/resources/gordon/Bingo%20-%20doubles%20v2.sw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Abacus%20Evolve%20Teachers\I-Planner%20Framework%20Edition\Templates\WeeklyPlanWORD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\Program Files\Abacus Evolve Teachers\I-Planner Framework Edition\Templates\WeeklyPlanWORD_Template.dot</Template>
  <TotalTime>10</TotalTime>
  <Pages>2</Pages>
  <Words>584</Words>
  <Characters>3330</Characters>
  <Application>Microsoft Macintosh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Term 1</vt:lpstr>
    </vt:vector>
  </TitlesOfParts>
  <Company>3T Productions Ltd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Term 1</dc:title>
  <dc:creator>OEM Preinstalled User</dc:creator>
  <cp:lastModifiedBy>Ferdinand</cp:lastModifiedBy>
  <cp:revision>6</cp:revision>
  <cp:lastPrinted>2013-01-07T14:55:00Z</cp:lastPrinted>
  <dcterms:created xsi:type="dcterms:W3CDTF">2013-09-04T17:51:00Z</dcterms:created>
  <dcterms:modified xsi:type="dcterms:W3CDTF">2014-11-26T18:28:00Z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-892859390</vt:i4>
  </property>
  <property fmtid="{D5CDD505-2E9C-101B-9397-08002B2CF9AE}" pid="3" name="_EmailSubject">
    <vt:lpwstr>wORD DOC TEMPLATE</vt:lpwstr>
  </property>
  <property fmtid="{D5CDD505-2E9C-101B-9397-08002B2CF9AE}" pid="4" name="_AuthorEmail">
    <vt:lpwstr>adiver@3t.co.uk</vt:lpwstr>
  </property>
  <property fmtid="{D5CDD505-2E9C-101B-9397-08002B2CF9AE}" pid="5" name="_AuthorEmailDisplayName">
    <vt:lpwstr>Anthony Diver</vt:lpwstr>
  </property>
  <property fmtid="{D5CDD505-2E9C-101B-9397-08002B2CF9AE}" pid="6" name="_ReviewingToolsShownOnce">
    <vt:lpwstr/>
  </property>
</Properties>
</file>